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6904618"/>
    <w:p w14:paraId="16D6EBCE" w14:textId="40013E97" w:rsidR="00F51218" w:rsidRPr="003808D0" w:rsidRDefault="007A632A" w:rsidP="00F51218">
      <w:pPr>
        <w:rPr>
          <w:rFonts w:ascii="ＭＳ 明朝" w:hAnsi="ＭＳ 明朝"/>
          <w:color w:val="000000" w:themeColor="text1"/>
          <w:sz w:val="22"/>
          <w:szCs w:val="22"/>
        </w:rPr>
      </w:pPr>
      <w:r>
        <w:fldChar w:fldCharType="begin"/>
      </w:r>
      <w:r>
        <w:instrText>HYPERLINK "https://www.city.miki.lg.jp/reiki_int/reiki_honbun/word/k317FG00012024.rtf" \t "_self"</w:instrText>
      </w:r>
      <w:r>
        <w:fldChar w:fldCharType="separate"/>
      </w:r>
      <w:r w:rsidR="00F51218" w:rsidRPr="003808D0">
        <w:rPr>
          <w:rStyle w:val="a7"/>
          <w:rFonts w:ascii="ＭＳ 明朝" w:hAnsi="ＭＳ 明朝" w:hint="eastAsia"/>
          <w:color w:val="000000" w:themeColor="text1"/>
          <w:sz w:val="22"/>
          <w:szCs w:val="22"/>
          <w:u w:val="none"/>
        </w:rPr>
        <w:t>様式第</w:t>
      </w:r>
      <w:r w:rsidR="0099707F">
        <w:rPr>
          <w:rStyle w:val="a7"/>
          <w:rFonts w:ascii="ＭＳ 明朝" w:hAnsi="ＭＳ 明朝" w:hint="eastAsia"/>
          <w:color w:val="000000" w:themeColor="text1"/>
          <w:sz w:val="22"/>
          <w:szCs w:val="22"/>
          <w:u w:val="none"/>
        </w:rPr>
        <w:t>４</w:t>
      </w:r>
      <w:r w:rsidR="00F51218" w:rsidRPr="003808D0">
        <w:rPr>
          <w:rStyle w:val="a7"/>
          <w:rFonts w:ascii="ＭＳ 明朝" w:hAnsi="ＭＳ 明朝" w:hint="eastAsia"/>
          <w:color w:val="000000" w:themeColor="text1"/>
          <w:sz w:val="22"/>
          <w:szCs w:val="22"/>
          <w:u w:val="none"/>
        </w:rPr>
        <w:t>号</w:t>
      </w:r>
      <w:r w:rsidR="0099707F">
        <w:rPr>
          <w:rStyle w:val="a7"/>
          <w:rFonts w:ascii="ＭＳ 明朝" w:hAnsi="ＭＳ 明朝" w:hint="eastAsia"/>
          <w:color w:val="000000" w:themeColor="text1"/>
          <w:sz w:val="22"/>
          <w:szCs w:val="22"/>
          <w:u w:val="none"/>
        </w:rPr>
        <w:t>（</w:t>
      </w:r>
      <w:r w:rsidR="00F51218" w:rsidRPr="00296252">
        <w:rPr>
          <w:rStyle w:val="a7"/>
          <w:rFonts w:ascii="ＭＳ 明朝" w:hAnsi="ＭＳ 明朝" w:hint="eastAsia"/>
          <w:color w:val="000000" w:themeColor="text1"/>
          <w:sz w:val="22"/>
          <w:szCs w:val="22"/>
          <w:u w:val="none"/>
        </w:rPr>
        <w:t>第</w:t>
      </w:r>
      <w:r w:rsidR="00B23894">
        <w:rPr>
          <w:rStyle w:val="a7"/>
          <w:rFonts w:ascii="ＭＳ 明朝" w:hAnsi="ＭＳ 明朝" w:hint="eastAsia"/>
          <w:color w:val="000000" w:themeColor="text1"/>
          <w:sz w:val="22"/>
          <w:szCs w:val="22"/>
          <w:u w:val="none"/>
        </w:rPr>
        <w:t>６</w:t>
      </w:r>
      <w:r w:rsidR="00F51218" w:rsidRPr="00296252">
        <w:rPr>
          <w:rStyle w:val="a7"/>
          <w:rFonts w:ascii="ＭＳ 明朝" w:hAnsi="ＭＳ 明朝" w:hint="eastAsia"/>
          <w:color w:val="000000" w:themeColor="text1"/>
          <w:sz w:val="22"/>
          <w:szCs w:val="22"/>
          <w:u w:val="none"/>
        </w:rPr>
        <w:t>条関係</w:t>
      </w:r>
      <w:r w:rsidR="0099707F">
        <w:rPr>
          <w:rStyle w:val="a7"/>
          <w:rFonts w:ascii="ＭＳ 明朝" w:hAnsi="ＭＳ 明朝" w:hint="eastAsia"/>
          <w:color w:val="000000" w:themeColor="text1"/>
          <w:sz w:val="22"/>
          <w:szCs w:val="22"/>
          <w:u w:val="none"/>
        </w:rPr>
        <w:t>）</w:t>
      </w:r>
      <w:r>
        <w:rPr>
          <w:rStyle w:val="a7"/>
          <w:rFonts w:ascii="ＭＳ 明朝" w:hAnsi="ＭＳ 明朝"/>
          <w:color w:val="000000" w:themeColor="text1"/>
          <w:sz w:val="22"/>
          <w:szCs w:val="22"/>
          <w:u w:val="none"/>
        </w:rPr>
        <w:fldChar w:fldCharType="end"/>
      </w:r>
      <w:bookmarkEnd w:id="0"/>
    </w:p>
    <w:p w14:paraId="6BF03D73" w14:textId="77777777" w:rsidR="003808D0" w:rsidRDefault="003808D0" w:rsidP="00F51218">
      <w:pPr>
        <w:rPr>
          <w:rFonts w:ascii="ＭＳ 明朝" w:hAnsi="ＭＳ 明朝"/>
          <w:sz w:val="22"/>
          <w:szCs w:val="22"/>
        </w:rPr>
      </w:pPr>
    </w:p>
    <w:p w14:paraId="265B2122" w14:textId="5E126D99" w:rsidR="00E91D80" w:rsidRDefault="00E91D80" w:rsidP="00E91D80">
      <w:pPr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赤穂市認定地域クラブ活動指導者人材バンク登録内容変更</w:t>
      </w:r>
      <w:r w:rsidR="00BA396B">
        <w:rPr>
          <w:rFonts w:ascii="ＭＳ 明朝" w:hAnsi="ＭＳ 明朝" w:hint="eastAsia"/>
          <w:sz w:val="22"/>
          <w:szCs w:val="22"/>
        </w:rPr>
        <w:t>届</w:t>
      </w:r>
    </w:p>
    <w:p w14:paraId="1A054F4D" w14:textId="77777777" w:rsidR="00E91D80" w:rsidRDefault="00E91D80" w:rsidP="00F51218">
      <w:pPr>
        <w:rPr>
          <w:rFonts w:ascii="ＭＳ 明朝" w:hAnsi="ＭＳ 明朝"/>
          <w:sz w:val="22"/>
          <w:szCs w:val="22"/>
        </w:rPr>
      </w:pPr>
    </w:p>
    <w:p w14:paraId="58C87C7C" w14:textId="316C1D8F" w:rsidR="00E91D80" w:rsidRDefault="00E91D80" w:rsidP="00E91D80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年　　月　　日</w:t>
      </w:r>
    </w:p>
    <w:p w14:paraId="4FF0417E" w14:textId="77777777" w:rsidR="00E91D80" w:rsidRDefault="00E91D80" w:rsidP="00F51218">
      <w:pPr>
        <w:rPr>
          <w:rFonts w:ascii="ＭＳ 明朝" w:hAnsi="ＭＳ 明朝"/>
          <w:sz w:val="22"/>
          <w:szCs w:val="22"/>
        </w:rPr>
      </w:pPr>
    </w:p>
    <w:p w14:paraId="2368D4FE" w14:textId="0FC3A93F" w:rsidR="00E91D80" w:rsidRDefault="00E91D80" w:rsidP="00E91D80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赤穂市教育委員会　宛</w:t>
      </w:r>
    </w:p>
    <w:p w14:paraId="2A32804F" w14:textId="77777777" w:rsidR="00E91D80" w:rsidRDefault="00E91D80" w:rsidP="00E91D80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4AF739F2" w14:textId="77777777" w:rsidR="00E91D80" w:rsidRPr="005279AE" w:rsidRDefault="00E91D80" w:rsidP="00E91D80">
      <w:pPr>
        <w:wordWrap w:val="0"/>
        <w:jc w:val="right"/>
        <w:rPr>
          <w:sz w:val="22"/>
          <w:szCs w:val="22"/>
        </w:rPr>
      </w:pPr>
      <w:r w:rsidRPr="005279AE">
        <w:rPr>
          <w:rFonts w:hint="eastAsia"/>
          <w:sz w:val="22"/>
          <w:szCs w:val="22"/>
        </w:rPr>
        <w:t xml:space="preserve">申請者　住　　所　　　　　　　　　　　　　　　　　</w:t>
      </w:r>
    </w:p>
    <w:p w14:paraId="0976E650" w14:textId="77777777" w:rsidR="00E91D80" w:rsidRPr="005279AE" w:rsidRDefault="00E91D80" w:rsidP="00E91D80">
      <w:pPr>
        <w:wordWrap w:val="0"/>
        <w:jc w:val="right"/>
        <w:rPr>
          <w:sz w:val="22"/>
          <w:szCs w:val="22"/>
        </w:rPr>
      </w:pPr>
      <w:r w:rsidRPr="005279AE">
        <w:rPr>
          <w:rFonts w:hint="eastAsia"/>
          <w:sz w:val="22"/>
          <w:szCs w:val="22"/>
        </w:rPr>
        <w:t xml:space="preserve">氏　　名　　　　　　　　　　　　　　　　　</w:t>
      </w:r>
    </w:p>
    <w:p w14:paraId="316E4608" w14:textId="77777777" w:rsidR="00E91D80" w:rsidRPr="005279AE" w:rsidRDefault="00E91D80" w:rsidP="00E91D80">
      <w:pPr>
        <w:wordWrap w:val="0"/>
        <w:jc w:val="right"/>
        <w:rPr>
          <w:sz w:val="22"/>
          <w:szCs w:val="22"/>
        </w:rPr>
      </w:pPr>
      <w:r w:rsidRPr="005279AE">
        <w:rPr>
          <w:rFonts w:hint="eastAsia"/>
          <w:sz w:val="22"/>
          <w:szCs w:val="22"/>
        </w:rPr>
        <w:t xml:space="preserve">電話番号　　　　　　　　　　　　　　　　　</w:t>
      </w:r>
    </w:p>
    <w:p w14:paraId="6E8178DF" w14:textId="77777777" w:rsidR="00E91D80" w:rsidRPr="005279AE" w:rsidRDefault="00E91D80" w:rsidP="00E91D80">
      <w:pPr>
        <w:rPr>
          <w:sz w:val="22"/>
          <w:szCs w:val="22"/>
        </w:rPr>
      </w:pPr>
    </w:p>
    <w:p w14:paraId="7806E64A" w14:textId="18350889" w:rsidR="00E91D80" w:rsidRPr="005279AE" w:rsidRDefault="00E91D80" w:rsidP="00E91D80">
      <w:pPr>
        <w:ind w:firstLineChars="600" w:firstLine="1320"/>
        <w:rPr>
          <w:sz w:val="22"/>
          <w:szCs w:val="22"/>
        </w:rPr>
      </w:pPr>
      <w:r w:rsidRPr="005279AE">
        <w:rPr>
          <w:rFonts w:hint="eastAsia"/>
          <w:sz w:val="22"/>
          <w:szCs w:val="22"/>
        </w:rPr>
        <w:t xml:space="preserve">年　</w:t>
      </w:r>
      <w:r w:rsidRPr="005279AE">
        <w:rPr>
          <w:rFonts w:hint="eastAsia"/>
          <w:sz w:val="22"/>
          <w:szCs w:val="22"/>
        </w:rPr>
        <w:t xml:space="preserve"> </w:t>
      </w:r>
      <w:r w:rsidRPr="005279AE">
        <w:rPr>
          <w:rFonts w:hint="eastAsia"/>
          <w:sz w:val="22"/>
          <w:szCs w:val="22"/>
        </w:rPr>
        <w:t xml:space="preserve">月　</w:t>
      </w:r>
      <w:r w:rsidRPr="005279AE">
        <w:rPr>
          <w:rFonts w:hint="eastAsia"/>
          <w:sz w:val="22"/>
          <w:szCs w:val="22"/>
        </w:rPr>
        <w:t xml:space="preserve"> </w:t>
      </w:r>
      <w:r w:rsidRPr="005279AE">
        <w:rPr>
          <w:rFonts w:hint="eastAsia"/>
          <w:sz w:val="22"/>
          <w:szCs w:val="22"/>
        </w:rPr>
        <w:t>日付け赤　　第　　号で通知のあった認定地域クラブ活動</w:t>
      </w:r>
      <w:r>
        <w:rPr>
          <w:rFonts w:hint="eastAsia"/>
          <w:sz w:val="22"/>
          <w:szCs w:val="22"/>
        </w:rPr>
        <w:t>指導者人材バンクの登録決定</w:t>
      </w:r>
      <w:r w:rsidRPr="005279AE">
        <w:rPr>
          <w:rFonts w:hint="eastAsia"/>
          <w:sz w:val="22"/>
          <w:szCs w:val="22"/>
        </w:rPr>
        <w:t>について、</w:t>
      </w:r>
      <w:r w:rsidR="00901AF7">
        <w:rPr>
          <w:rFonts w:hint="eastAsia"/>
          <w:sz w:val="22"/>
          <w:szCs w:val="22"/>
        </w:rPr>
        <w:t>赤穂市認定地域クラブ活動</w:t>
      </w:r>
      <w:r w:rsidR="00901AF7">
        <w:rPr>
          <w:rFonts w:asciiTheme="minorEastAsia" w:eastAsiaTheme="minorEastAsia" w:hAnsiTheme="minorEastAsia" w:hint="eastAsia"/>
          <w:sz w:val="22"/>
          <w:szCs w:val="22"/>
        </w:rPr>
        <w:t>指導者人材バンク設置要</w:t>
      </w:r>
      <w:r w:rsidR="00901AF7" w:rsidRPr="00305970">
        <w:rPr>
          <w:rFonts w:asciiTheme="minorEastAsia" w:eastAsiaTheme="minorEastAsia" w:hAnsiTheme="minorEastAsia" w:hint="eastAsia"/>
          <w:sz w:val="22"/>
          <w:szCs w:val="22"/>
        </w:rPr>
        <w:t>綱</w:t>
      </w:r>
      <w:r w:rsidRPr="00296252">
        <w:rPr>
          <w:rFonts w:hint="eastAsia"/>
          <w:sz w:val="22"/>
          <w:szCs w:val="22"/>
        </w:rPr>
        <w:t>第</w:t>
      </w:r>
      <w:r w:rsidR="00B23894">
        <w:rPr>
          <w:rFonts w:hint="eastAsia"/>
          <w:sz w:val="22"/>
          <w:szCs w:val="22"/>
        </w:rPr>
        <w:t>６</w:t>
      </w:r>
      <w:r w:rsidRPr="00296252">
        <w:rPr>
          <w:rFonts w:hint="eastAsia"/>
          <w:sz w:val="22"/>
          <w:szCs w:val="22"/>
        </w:rPr>
        <w:t>条第１項</w:t>
      </w:r>
      <w:r w:rsidRPr="005279AE">
        <w:rPr>
          <w:rFonts w:hint="eastAsia"/>
          <w:sz w:val="22"/>
          <w:szCs w:val="22"/>
        </w:rPr>
        <w:t>の規定により、下記のとおり</w:t>
      </w:r>
      <w:r w:rsidR="00BA396B">
        <w:rPr>
          <w:rFonts w:hint="eastAsia"/>
          <w:sz w:val="22"/>
          <w:szCs w:val="22"/>
        </w:rPr>
        <w:t>届け出</w:t>
      </w:r>
      <w:r w:rsidRPr="005279AE">
        <w:rPr>
          <w:rFonts w:hint="eastAsia"/>
          <w:sz w:val="22"/>
          <w:szCs w:val="22"/>
        </w:rPr>
        <w:t>ます。</w:t>
      </w:r>
    </w:p>
    <w:p w14:paraId="0357FE3D" w14:textId="77777777" w:rsidR="00E91D80" w:rsidRDefault="00E91D80" w:rsidP="00E91D80">
      <w:pPr>
        <w:rPr>
          <w:rFonts w:ascii="ＭＳ 明朝" w:hAnsi="ＭＳ 明朝"/>
          <w:sz w:val="22"/>
          <w:szCs w:val="22"/>
        </w:rPr>
      </w:pPr>
    </w:p>
    <w:p w14:paraId="0BA18920" w14:textId="77777777" w:rsidR="00E91D80" w:rsidRDefault="00E91D80" w:rsidP="00E91D80">
      <w:pPr>
        <w:pStyle w:val="aa"/>
      </w:pPr>
      <w:r>
        <w:rPr>
          <w:rFonts w:hint="eastAsia"/>
        </w:rPr>
        <w:t>記</w:t>
      </w:r>
    </w:p>
    <w:p w14:paraId="4F1638B6" w14:textId="77777777" w:rsidR="00E91D80" w:rsidRDefault="00E91D80" w:rsidP="00E91D80"/>
    <w:p w14:paraId="74AF7ED4" w14:textId="5A29DD1D" w:rsidR="00E91D80" w:rsidRDefault="00E91D80" w:rsidP="00E91D80">
      <w:pPr>
        <w:ind w:firstLineChars="100" w:firstLine="210"/>
      </w:pPr>
      <w:r>
        <w:rPr>
          <w:rFonts w:hint="eastAsia"/>
        </w:rPr>
        <w:t>１　登録番号</w:t>
      </w:r>
      <w:r w:rsidR="003A7918">
        <w:rPr>
          <w:rFonts w:hint="eastAsia"/>
        </w:rPr>
        <w:t xml:space="preserve">　　</w:t>
      </w:r>
    </w:p>
    <w:p w14:paraId="22EAEECF" w14:textId="77777777" w:rsidR="00E91D80" w:rsidRDefault="00E91D80" w:rsidP="00E91D80"/>
    <w:p w14:paraId="6954C88C" w14:textId="493DE311" w:rsidR="00E91D80" w:rsidRDefault="00E91D80" w:rsidP="00E91D80">
      <w:pPr>
        <w:ind w:firstLineChars="100" w:firstLine="210"/>
      </w:pPr>
      <w:r>
        <w:rPr>
          <w:rFonts w:hint="eastAsia"/>
        </w:rPr>
        <w:t>２　変更の内容</w:t>
      </w:r>
    </w:p>
    <w:tbl>
      <w:tblPr>
        <w:tblW w:w="8904" w:type="dxa"/>
        <w:tblInd w:w="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7"/>
        <w:gridCol w:w="3402"/>
        <w:gridCol w:w="3565"/>
      </w:tblGrid>
      <w:tr w:rsidR="00901AF7" w14:paraId="4ACE1EAC" w14:textId="6D0E3F39" w:rsidTr="00282DB7">
        <w:trPr>
          <w:trHeight w:val="166"/>
        </w:trPr>
        <w:tc>
          <w:tcPr>
            <w:tcW w:w="1937" w:type="dxa"/>
            <w:vAlign w:val="center"/>
          </w:tcPr>
          <w:p w14:paraId="0AC536A5" w14:textId="660F4048" w:rsidR="00901AF7" w:rsidRDefault="00ED5DA9" w:rsidP="00901AF7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AC3C65" w14:textId="12F12731" w:rsidR="00901AF7" w:rsidRDefault="00901AF7" w:rsidP="00901AF7">
            <w:pPr>
              <w:widowControl/>
              <w:jc w:val="center"/>
            </w:pPr>
            <w:r>
              <w:rPr>
                <w:rFonts w:hint="eastAsia"/>
              </w:rPr>
              <w:t>変更前の内容</w:t>
            </w:r>
          </w:p>
        </w:tc>
        <w:tc>
          <w:tcPr>
            <w:tcW w:w="3565" w:type="dxa"/>
            <w:shd w:val="clear" w:color="auto" w:fill="auto"/>
            <w:vAlign w:val="center"/>
          </w:tcPr>
          <w:p w14:paraId="569C59E7" w14:textId="35366131" w:rsidR="00901AF7" w:rsidRDefault="00901AF7" w:rsidP="00901AF7">
            <w:pPr>
              <w:widowControl/>
              <w:jc w:val="center"/>
            </w:pPr>
            <w:r>
              <w:rPr>
                <w:rFonts w:hint="eastAsia"/>
              </w:rPr>
              <w:t>変更後の内容</w:t>
            </w:r>
          </w:p>
        </w:tc>
      </w:tr>
      <w:tr w:rsidR="00B70AD1" w14:paraId="7A7D2C4A" w14:textId="77777777" w:rsidTr="00B70AD1">
        <w:trPr>
          <w:trHeight w:val="143"/>
        </w:trPr>
        <w:tc>
          <w:tcPr>
            <w:tcW w:w="1937" w:type="dxa"/>
            <w:vAlign w:val="center"/>
          </w:tcPr>
          <w:p w14:paraId="2514250B" w14:textId="6FE661FA" w:rsidR="00B70AD1" w:rsidRDefault="00B70AD1" w:rsidP="00B70AD1">
            <w:pPr>
              <w:jc w:val="center"/>
            </w:pPr>
            <w:r w:rsidRPr="00B70AD1">
              <w:rPr>
                <w:rFonts w:hint="eastAsia"/>
                <w:spacing w:val="630"/>
                <w:kern w:val="0"/>
                <w:fitText w:val="1680" w:id="-392418304"/>
              </w:rPr>
              <w:t>氏</w:t>
            </w:r>
            <w:r w:rsidRPr="00B70AD1">
              <w:rPr>
                <w:rFonts w:hint="eastAsia"/>
                <w:kern w:val="0"/>
                <w:fitText w:val="1680" w:id="-392418304"/>
              </w:rPr>
              <w:t>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0DDD736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2995FFA5" w14:textId="77777777" w:rsidR="00B70AD1" w:rsidRDefault="00B70AD1" w:rsidP="00B70AD1">
            <w:pPr>
              <w:widowControl/>
            </w:pPr>
          </w:p>
        </w:tc>
      </w:tr>
      <w:tr w:rsidR="00B70AD1" w14:paraId="49313AEC" w14:textId="77777777" w:rsidTr="00240DED">
        <w:trPr>
          <w:trHeight w:val="58"/>
        </w:trPr>
        <w:tc>
          <w:tcPr>
            <w:tcW w:w="1937" w:type="dxa"/>
            <w:vAlign w:val="center"/>
          </w:tcPr>
          <w:p w14:paraId="393F953F" w14:textId="72E2BDFD" w:rsidR="00B70AD1" w:rsidRDefault="00B70AD1" w:rsidP="00B70AD1">
            <w:pPr>
              <w:jc w:val="center"/>
            </w:pPr>
            <w:r w:rsidRPr="00ED5DA9">
              <w:rPr>
                <w:rFonts w:hint="eastAsia"/>
                <w:spacing w:val="262"/>
                <w:kern w:val="0"/>
                <w:fitText w:val="1680" w:id="-392442880"/>
              </w:rPr>
              <w:t xml:space="preserve">住　</w:t>
            </w:r>
            <w:r w:rsidRPr="00ED5DA9">
              <w:rPr>
                <w:rFonts w:hint="eastAsia"/>
                <w:spacing w:val="1"/>
                <w:kern w:val="0"/>
                <w:fitText w:val="1680" w:id="-392442880"/>
              </w:rPr>
              <w:t>所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74D62CF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4ED47FA2" w14:textId="77777777" w:rsidR="00B70AD1" w:rsidRDefault="00B70AD1" w:rsidP="00B70AD1">
            <w:pPr>
              <w:widowControl/>
            </w:pPr>
          </w:p>
        </w:tc>
      </w:tr>
      <w:tr w:rsidR="00B70AD1" w14:paraId="5AB5D3DB" w14:textId="77777777" w:rsidTr="00240DED">
        <w:trPr>
          <w:trHeight w:val="319"/>
        </w:trPr>
        <w:tc>
          <w:tcPr>
            <w:tcW w:w="1937" w:type="dxa"/>
            <w:vAlign w:val="center"/>
          </w:tcPr>
          <w:p w14:paraId="220BEBF0" w14:textId="7AF97898" w:rsidR="00B70AD1" w:rsidRDefault="00B70AD1" w:rsidP="00B70AD1">
            <w:pPr>
              <w:jc w:val="center"/>
            </w:pPr>
            <w:r w:rsidRPr="00ED5DA9">
              <w:rPr>
                <w:rFonts w:hint="eastAsia"/>
                <w:spacing w:val="262"/>
                <w:kern w:val="0"/>
                <w:fitText w:val="1680" w:id="-392442624"/>
              </w:rPr>
              <w:t>連絡</w:t>
            </w:r>
            <w:r w:rsidRPr="00ED5DA9">
              <w:rPr>
                <w:rFonts w:hint="eastAsia"/>
                <w:spacing w:val="1"/>
                <w:kern w:val="0"/>
                <w:fitText w:val="1680" w:id="-392442624"/>
              </w:rPr>
              <w:t>先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6715A7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13B67BBE" w14:textId="77777777" w:rsidR="00B70AD1" w:rsidRDefault="00B70AD1" w:rsidP="00B70AD1">
            <w:pPr>
              <w:widowControl/>
            </w:pPr>
          </w:p>
        </w:tc>
      </w:tr>
      <w:tr w:rsidR="00B70AD1" w14:paraId="4158C8C0" w14:textId="77777777" w:rsidTr="00240DED">
        <w:trPr>
          <w:trHeight w:val="84"/>
        </w:trPr>
        <w:tc>
          <w:tcPr>
            <w:tcW w:w="1937" w:type="dxa"/>
            <w:vAlign w:val="center"/>
          </w:tcPr>
          <w:p w14:paraId="6607328F" w14:textId="77A0E79F" w:rsidR="00B70AD1" w:rsidRDefault="00B70AD1" w:rsidP="00B70AD1">
            <w:pPr>
              <w:jc w:val="center"/>
            </w:pPr>
            <w:r w:rsidRPr="00ED5DA9">
              <w:rPr>
                <w:rFonts w:hint="eastAsia"/>
                <w:spacing w:val="262"/>
                <w:kern w:val="0"/>
                <w:fitText w:val="1680" w:id="-392442623"/>
              </w:rPr>
              <w:t>勤務</w:t>
            </w:r>
            <w:r w:rsidRPr="00ED5DA9">
              <w:rPr>
                <w:rFonts w:hint="eastAsia"/>
                <w:spacing w:val="1"/>
                <w:kern w:val="0"/>
                <w:fitText w:val="1680" w:id="-392442623"/>
              </w:rPr>
              <w:t>先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2B820C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4928E7FE" w14:textId="77777777" w:rsidR="00B70AD1" w:rsidRDefault="00B70AD1" w:rsidP="00B70AD1">
            <w:pPr>
              <w:widowControl/>
            </w:pPr>
          </w:p>
        </w:tc>
      </w:tr>
      <w:tr w:rsidR="00B70AD1" w14:paraId="3F5CE340" w14:textId="77777777" w:rsidTr="00240DED">
        <w:trPr>
          <w:trHeight w:val="84"/>
        </w:trPr>
        <w:tc>
          <w:tcPr>
            <w:tcW w:w="1937" w:type="dxa"/>
            <w:vAlign w:val="center"/>
          </w:tcPr>
          <w:p w14:paraId="475E91B8" w14:textId="1D1E4EC6" w:rsidR="00B70AD1" w:rsidRDefault="00B70AD1" w:rsidP="00B70AD1">
            <w:pPr>
              <w:jc w:val="center"/>
            </w:pPr>
            <w:r>
              <w:rPr>
                <w:rFonts w:hint="eastAsia"/>
              </w:rPr>
              <w:t>指導可能な競技等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20926B9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041F49BF" w14:textId="77777777" w:rsidR="00B70AD1" w:rsidRDefault="00B70AD1" w:rsidP="00B70AD1">
            <w:pPr>
              <w:widowControl/>
            </w:pPr>
          </w:p>
        </w:tc>
      </w:tr>
      <w:tr w:rsidR="00B70AD1" w14:paraId="3E4ED103" w14:textId="77777777" w:rsidTr="00282DB7">
        <w:trPr>
          <w:trHeight w:val="86"/>
        </w:trPr>
        <w:tc>
          <w:tcPr>
            <w:tcW w:w="1937" w:type="dxa"/>
            <w:vAlign w:val="center"/>
          </w:tcPr>
          <w:p w14:paraId="32B7636B" w14:textId="77777777" w:rsidR="00B70AD1" w:rsidRDefault="00B70AD1" w:rsidP="00B70AD1">
            <w:pPr>
              <w:jc w:val="center"/>
            </w:pPr>
            <w:r>
              <w:rPr>
                <w:rFonts w:hint="eastAsia"/>
              </w:rPr>
              <w:t>指導可能な競技等</w:t>
            </w:r>
          </w:p>
          <w:p w14:paraId="2A5DBDC0" w14:textId="406DC64E" w:rsidR="00B70AD1" w:rsidRDefault="00B70AD1" w:rsidP="00B70AD1">
            <w:pPr>
              <w:jc w:val="center"/>
            </w:pPr>
            <w:r>
              <w:rPr>
                <w:rFonts w:hint="eastAsia"/>
              </w:rPr>
              <w:t>の活動歴・指導歴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4528AB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1D36119F" w14:textId="77777777" w:rsidR="00B70AD1" w:rsidRDefault="00B70AD1" w:rsidP="00B70AD1">
            <w:pPr>
              <w:widowControl/>
            </w:pPr>
          </w:p>
        </w:tc>
      </w:tr>
      <w:tr w:rsidR="00B70AD1" w14:paraId="095134A3" w14:textId="77777777" w:rsidTr="00240DED">
        <w:trPr>
          <w:trHeight w:val="84"/>
        </w:trPr>
        <w:tc>
          <w:tcPr>
            <w:tcW w:w="1937" w:type="dxa"/>
            <w:vAlign w:val="center"/>
          </w:tcPr>
          <w:p w14:paraId="3F6DAA46" w14:textId="4ABA370F" w:rsidR="00B70AD1" w:rsidRDefault="00B70AD1" w:rsidP="00B70AD1">
            <w:pPr>
              <w:jc w:val="center"/>
            </w:pPr>
            <w:r w:rsidRPr="00ED5DA9">
              <w:rPr>
                <w:rFonts w:hint="eastAsia"/>
                <w:spacing w:val="17"/>
                <w:kern w:val="0"/>
                <w:fitText w:val="1680" w:id="-392442622"/>
              </w:rPr>
              <w:t>保有資格・免</w:t>
            </w:r>
            <w:r w:rsidRPr="00ED5DA9">
              <w:rPr>
                <w:rFonts w:hint="eastAsia"/>
                <w:spacing w:val="3"/>
                <w:kern w:val="0"/>
                <w:fitText w:val="1680" w:id="-392442622"/>
              </w:rPr>
              <w:t>許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D2A142C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0254C689" w14:textId="77777777" w:rsidR="00B70AD1" w:rsidRDefault="00B70AD1" w:rsidP="00B70AD1">
            <w:pPr>
              <w:widowControl/>
            </w:pPr>
          </w:p>
        </w:tc>
      </w:tr>
      <w:tr w:rsidR="00B70AD1" w14:paraId="70A4BE58" w14:textId="77777777" w:rsidTr="00240DED">
        <w:trPr>
          <w:trHeight w:val="84"/>
        </w:trPr>
        <w:tc>
          <w:tcPr>
            <w:tcW w:w="1937" w:type="dxa"/>
            <w:vAlign w:val="center"/>
          </w:tcPr>
          <w:p w14:paraId="053EF455" w14:textId="12E697D8" w:rsidR="00B70AD1" w:rsidRDefault="00B70AD1" w:rsidP="00B70AD1">
            <w:pPr>
              <w:jc w:val="center"/>
            </w:pPr>
            <w:r>
              <w:rPr>
                <w:rFonts w:hint="eastAsia"/>
              </w:rPr>
              <w:t>指導可能なレベル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B300751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5C958F3B" w14:textId="77777777" w:rsidR="00B70AD1" w:rsidRDefault="00B70AD1" w:rsidP="00B70AD1">
            <w:pPr>
              <w:widowControl/>
            </w:pPr>
          </w:p>
        </w:tc>
      </w:tr>
      <w:tr w:rsidR="00B70AD1" w14:paraId="6A8653AF" w14:textId="77777777" w:rsidTr="00240DED">
        <w:trPr>
          <w:trHeight w:val="84"/>
        </w:trPr>
        <w:tc>
          <w:tcPr>
            <w:tcW w:w="1937" w:type="dxa"/>
            <w:vAlign w:val="center"/>
          </w:tcPr>
          <w:p w14:paraId="6EDCB565" w14:textId="3BCBB732" w:rsidR="00B70AD1" w:rsidRDefault="00B70AD1" w:rsidP="00B70AD1">
            <w:pPr>
              <w:jc w:val="center"/>
            </w:pPr>
            <w:r w:rsidRPr="00ED5DA9">
              <w:rPr>
                <w:rFonts w:hint="eastAsia"/>
                <w:spacing w:val="17"/>
                <w:kern w:val="0"/>
                <w:fitText w:val="1680" w:id="-392442621"/>
              </w:rPr>
              <w:t>指導可能な地</w:t>
            </w:r>
            <w:r w:rsidRPr="00ED5DA9">
              <w:rPr>
                <w:rFonts w:hint="eastAsia"/>
                <w:spacing w:val="3"/>
                <w:kern w:val="0"/>
                <w:fitText w:val="1680" w:id="-392442621"/>
              </w:rPr>
              <w:t>域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427DAFB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28088941" w14:textId="77777777" w:rsidR="00B70AD1" w:rsidRDefault="00B70AD1" w:rsidP="00B70AD1">
            <w:pPr>
              <w:widowControl/>
            </w:pPr>
          </w:p>
        </w:tc>
      </w:tr>
      <w:tr w:rsidR="00B70AD1" w14:paraId="44AA3A4B" w14:textId="77777777" w:rsidTr="00240DED">
        <w:trPr>
          <w:trHeight w:val="84"/>
        </w:trPr>
        <w:tc>
          <w:tcPr>
            <w:tcW w:w="1937" w:type="dxa"/>
            <w:vAlign w:val="center"/>
          </w:tcPr>
          <w:p w14:paraId="13823BBF" w14:textId="5C3AC0AC" w:rsidR="00B70AD1" w:rsidRDefault="00B70AD1" w:rsidP="00B70AD1">
            <w:pPr>
              <w:jc w:val="center"/>
            </w:pPr>
            <w:r>
              <w:rPr>
                <w:rFonts w:hint="eastAsia"/>
              </w:rPr>
              <w:t>指導可能な時間帯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63AD51F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1A0ECBB9" w14:textId="77777777" w:rsidR="00B70AD1" w:rsidRDefault="00B70AD1" w:rsidP="00B70AD1">
            <w:pPr>
              <w:widowControl/>
            </w:pPr>
          </w:p>
        </w:tc>
      </w:tr>
      <w:tr w:rsidR="00B70AD1" w14:paraId="7A33DF98" w14:textId="77777777" w:rsidTr="00240DED">
        <w:trPr>
          <w:trHeight w:val="84"/>
        </w:trPr>
        <w:tc>
          <w:tcPr>
            <w:tcW w:w="1937" w:type="dxa"/>
            <w:vAlign w:val="center"/>
          </w:tcPr>
          <w:p w14:paraId="47BB1827" w14:textId="47E712A5" w:rsidR="00B70AD1" w:rsidRDefault="00B70AD1" w:rsidP="00B70AD1">
            <w:pPr>
              <w:jc w:val="center"/>
            </w:pPr>
            <w:r>
              <w:rPr>
                <w:rFonts w:hint="eastAsia"/>
              </w:rPr>
              <w:t>指導者報酬の要否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F9A6D60" w14:textId="77777777" w:rsidR="00B70AD1" w:rsidRDefault="00B70AD1" w:rsidP="00B70AD1">
            <w:pPr>
              <w:widowControl/>
            </w:pPr>
          </w:p>
        </w:tc>
        <w:tc>
          <w:tcPr>
            <w:tcW w:w="3565" w:type="dxa"/>
            <w:shd w:val="clear" w:color="auto" w:fill="auto"/>
            <w:vAlign w:val="center"/>
          </w:tcPr>
          <w:p w14:paraId="1262FA95" w14:textId="77777777" w:rsidR="00B70AD1" w:rsidRDefault="00B70AD1" w:rsidP="00B70AD1">
            <w:pPr>
              <w:widowControl/>
            </w:pPr>
          </w:p>
        </w:tc>
      </w:tr>
    </w:tbl>
    <w:p w14:paraId="33F2AA3D" w14:textId="77777777" w:rsidR="00901AF7" w:rsidRDefault="00901AF7" w:rsidP="00E91D80"/>
    <w:p w14:paraId="034A436C" w14:textId="76763247" w:rsidR="003808D0" w:rsidRPr="00577AE3" w:rsidRDefault="00901AF7" w:rsidP="00F51218">
      <w:pPr>
        <w:rPr>
          <w:rFonts w:hint="eastAsia"/>
        </w:rPr>
      </w:pPr>
      <w:r>
        <w:rPr>
          <w:rFonts w:hint="eastAsia"/>
        </w:rPr>
        <w:t xml:space="preserve">　３　変更の理由</w:t>
      </w:r>
    </w:p>
    <w:sectPr w:rsidR="003808D0" w:rsidRPr="00577AE3" w:rsidSect="004B1C34">
      <w:pgSz w:w="11906" w:h="16838" w:code="9"/>
      <w:pgMar w:top="1701" w:right="1418" w:bottom="1134" w:left="1418" w:header="851" w:footer="284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05C4E" w14:textId="77777777" w:rsidR="00F51218" w:rsidRDefault="00F51218">
      <w:r>
        <w:separator/>
      </w:r>
    </w:p>
  </w:endnote>
  <w:endnote w:type="continuationSeparator" w:id="0">
    <w:p w14:paraId="659DD936" w14:textId="77777777" w:rsidR="00F51218" w:rsidRDefault="00F51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1ACE2" w14:textId="77777777" w:rsidR="00F51218" w:rsidRDefault="00F51218">
      <w:r>
        <w:separator/>
      </w:r>
    </w:p>
  </w:footnote>
  <w:footnote w:type="continuationSeparator" w:id="0">
    <w:p w14:paraId="29CAFBDC" w14:textId="77777777" w:rsidR="00F51218" w:rsidRDefault="00F512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18"/>
    <w:rsid w:val="000060C2"/>
    <w:rsid w:val="00014339"/>
    <w:rsid w:val="00044800"/>
    <w:rsid w:val="000608A5"/>
    <w:rsid w:val="0006783A"/>
    <w:rsid w:val="00070806"/>
    <w:rsid w:val="00074A18"/>
    <w:rsid w:val="000818CC"/>
    <w:rsid w:val="000F6907"/>
    <w:rsid w:val="00101C84"/>
    <w:rsid w:val="0011097D"/>
    <w:rsid w:val="00110CC5"/>
    <w:rsid w:val="00127166"/>
    <w:rsid w:val="001326EC"/>
    <w:rsid w:val="00141F71"/>
    <w:rsid w:val="00151913"/>
    <w:rsid w:val="001717A8"/>
    <w:rsid w:val="001850C5"/>
    <w:rsid w:val="00185150"/>
    <w:rsid w:val="00186A95"/>
    <w:rsid w:val="001A35D8"/>
    <w:rsid w:val="001B57E5"/>
    <w:rsid w:val="001C09F2"/>
    <w:rsid w:val="001C14C8"/>
    <w:rsid w:val="001D05F5"/>
    <w:rsid w:val="001D113E"/>
    <w:rsid w:val="001E0CE2"/>
    <w:rsid w:val="00204ECE"/>
    <w:rsid w:val="0020688B"/>
    <w:rsid w:val="0021105B"/>
    <w:rsid w:val="002116C4"/>
    <w:rsid w:val="00220FC8"/>
    <w:rsid w:val="00240DED"/>
    <w:rsid w:val="00282DB7"/>
    <w:rsid w:val="00296252"/>
    <w:rsid w:val="002B653C"/>
    <w:rsid w:val="003000EB"/>
    <w:rsid w:val="00305970"/>
    <w:rsid w:val="00360807"/>
    <w:rsid w:val="003808D0"/>
    <w:rsid w:val="003853A3"/>
    <w:rsid w:val="003A7918"/>
    <w:rsid w:val="003C23C9"/>
    <w:rsid w:val="003D4B0E"/>
    <w:rsid w:val="003F61CD"/>
    <w:rsid w:val="00425B27"/>
    <w:rsid w:val="00433DDD"/>
    <w:rsid w:val="004643ED"/>
    <w:rsid w:val="00495542"/>
    <w:rsid w:val="004A3CCE"/>
    <w:rsid w:val="004A5732"/>
    <w:rsid w:val="004B1C34"/>
    <w:rsid w:val="004D4F73"/>
    <w:rsid w:val="005129C5"/>
    <w:rsid w:val="005163AD"/>
    <w:rsid w:val="00533782"/>
    <w:rsid w:val="00540853"/>
    <w:rsid w:val="005476B0"/>
    <w:rsid w:val="0057530D"/>
    <w:rsid w:val="00577AE3"/>
    <w:rsid w:val="00593A8A"/>
    <w:rsid w:val="005A4D38"/>
    <w:rsid w:val="006009BF"/>
    <w:rsid w:val="00605E8F"/>
    <w:rsid w:val="0061271D"/>
    <w:rsid w:val="006169BC"/>
    <w:rsid w:val="00622E4C"/>
    <w:rsid w:val="00623318"/>
    <w:rsid w:val="006353B3"/>
    <w:rsid w:val="00642E47"/>
    <w:rsid w:val="006446A2"/>
    <w:rsid w:val="0067525E"/>
    <w:rsid w:val="006848AD"/>
    <w:rsid w:val="0069060E"/>
    <w:rsid w:val="0069680D"/>
    <w:rsid w:val="006B01A4"/>
    <w:rsid w:val="006C5260"/>
    <w:rsid w:val="006D2848"/>
    <w:rsid w:val="006D62F9"/>
    <w:rsid w:val="006D6D9C"/>
    <w:rsid w:val="00740908"/>
    <w:rsid w:val="00752BA9"/>
    <w:rsid w:val="00781EF6"/>
    <w:rsid w:val="007A47FE"/>
    <w:rsid w:val="007A632A"/>
    <w:rsid w:val="007B2A91"/>
    <w:rsid w:val="007B707B"/>
    <w:rsid w:val="007F73BB"/>
    <w:rsid w:val="0080265F"/>
    <w:rsid w:val="00826BB6"/>
    <w:rsid w:val="00834754"/>
    <w:rsid w:val="00845CC5"/>
    <w:rsid w:val="00854348"/>
    <w:rsid w:val="00854D0E"/>
    <w:rsid w:val="00864CD4"/>
    <w:rsid w:val="008A0B4D"/>
    <w:rsid w:val="008C7360"/>
    <w:rsid w:val="008E096B"/>
    <w:rsid w:val="008F23A2"/>
    <w:rsid w:val="00901AF7"/>
    <w:rsid w:val="00904B32"/>
    <w:rsid w:val="009202E3"/>
    <w:rsid w:val="009533B4"/>
    <w:rsid w:val="00961AF6"/>
    <w:rsid w:val="009773F5"/>
    <w:rsid w:val="00977D09"/>
    <w:rsid w:val="0099707F"/>
    <w:rsid w:val="009D75E7"/>
    <w:rsid w:val="00A00D13"/>
    <w:rsid w:val="00A02AEE"/>
    <w:rsid w:val="00A13727"/>
    <w:rsid w:val="00A54DF9"/>
    <w:rsid w:val="00A73832"/>
    <w:rsid w:val="00A7579B"/>
    <w:rsid w:val="00AE0CD6"/>
    <w:rsid w:val="00AE41D8"/>
    <w:rsid w:val="00AE6B10"/>
    <w:rsid w:val="00AF7F97"/>
    <w:rsid w:val="00B0217B"/>
    <w:rsid w:val="00B104B4"/>
    <w:rsid w:val="00B23894"/>
    <w:rsid w:val="00B574EF"/>
    <w:rsid w:val="00B70AD1"/>
    <w:rsid w:val="00B73D91"/>
    <w:rsid w:val="00B84160"/>
    <w:rsid w:val="00BA396B"/>
    <w:rsid w:val="00BF45D7"/>
    <w:rsid w:val="00C35BE4"/>
    <w:rsid w:val="00C526C1"/>
    <w:rsid w:val="00C75D9A"/>
    <w:rsid w:val="00C92B8E"/>
    <w:rsid w:val="00CA5C3F"/>
    <w:rsid w:val="00CB0E5D"/>
    <w:rsid w:val="00CE518A"/>
    <w:rsid w:val="00CE76F3"/>
    <w:rsid w:val="00CF0554"/>
    <w:rsid w:val="00D05C4D"/>
    <w:rsid w:val="00D17E5B"/>
    <w:rsid w:val="00D44260"/>
    <w:rsid w:val="00D47042"/>
    <w:rsid w:val="00D50261"/>
    <w:rsid w:val="00D62009"/>
    <w:rsid w:val="00D62137"/>
    <w:rsid w:val="00D7281F"/>
    <w:rsid w:val="00D7684B"/>
    <w:rsid w:val="00D95E23"/>
    <w:rsid w:val="00DA3620"/>
    <w:rsid w:val="00DA62E2"/>
    <w:rsid w:val="00DC45AC"/>
    <w:rsid w:val="00DD305B"/>
    <w:rsid w:val="00DE480D"/>
    <w:rsid w:val="00E4159E"/>
    <w:rsid w:val="00E523BD"/>
    <w:rsid w:val="00E633E5"/>
    <w:rsid w:val="00E67A12"/>
    <w:rsid w:val="00E757A3"/>
    <w:rsid w:val="00E767E1"/>
    <w:rsid w:val="00E91D80"/>
    <w:rsid w:val="00EA49F0"/>
    <w:rsid w:val="00EB20A2"/>
    <w:rsid w:val="00EB4AAB"/>
    <w:rsid w:val="00EC053B"/>
    <w:rsid w:val="00ED5DA9"/>
    <w:rsid w:val="00ED6AED"/>
    <w:rsid w:val="00F05158"/>
    <w:rsid w:val="00F07CD9"/>
    <w:rsid w:val="00F22C9A"/>
    <w:rsid w:val="00F25938"/>
    <w:rsid w:val="00F40A44"/>
    <w:rsid w:val="00F51218"/>
    <w:rsid w:val="00F57D1C"/>
    <w:rsid w:val="00F83588"/>
    <w:rsid w:val="00FB257E"/>
    <w:rsid w:val="00FD19B6"/>
    <w:rsid w:val="00FF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365D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41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7530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5753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530D"/>
    <w:rPr>
      <w:kern w:val="2"/>
      <w:sz w:val="21"/>
      <w:szCs w:val="24"/>
    </w:rPr>
  </w:style>
  <w:style w:type="character" w:styleId="a7">
    <w:name w:val="Hyperlink"/>
    <w:basedOn w:val="a0"/>
    <w:rsid w:val="00F51218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51218"/>
    <w:rPr>
      <w:color w:val="605E5C"/>
      <w:shd w:val="clear" w:color="auto" w:fill="E1DFDD"/>
    </w:rPr>
  </w:style>
  <w:style w:type="table" w:styleId="a9">
    <w:name w:val="Table Grid"/>
    <w:basedOn w:val="a1"/>
    <w:rsid w:val="00DD305B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21105B"/>
    <w:pPr>
      <w:jc w:val="center"/>
    </w:pPr>
    <w:rPr>
      <w:rFonts w:ascii="ＭＳ 明朝" w:hAnsi="ＭＳ 明朝"/>
      <w:sz w:val="22"/>
      <w:szCs w:val="22"/>
    </w:rPr>
  </w:style>
  <w:style w:type="character" w:customStyle="1" w:styleId="ab">
    <w:name w:val="記 (文字)"/>
    <w:basedOn w:val="a0"/>
    <w:link w:val="aa"/>
    <w:rsid w:val="0021105B"/>
    <w:rPr>
      <w:rFonts w:ascii="ＭＳ 明朝" w:hAnsi="ＭＳ 明朝"/>
      <w:kern w:val="2"/>
      <w:sz w:val="22"/>
      <w:szCs w:val="22"/>
    </w:rPr>
  </w:style>
  <w:style w:type="paragraph" w:styleId="ac">
    <w:name w:val="Closing"/>
    <w:basedOn w:val="a"/>
    <w:link w:val="ad"/>
    <w:rsid w:val="0021105B"/>
    <w:pPr>
      <w:jc w:val="right"/>
    </w:pPr>
    <w:rPr>
      <w:rFonts w:ascii="ＭＳ 明朝" w:hAnsi="ＭＳ 明朝"/>
      <w:sz w:val="22"/>
      <w:szCs w:val="22"/>
    </w:rPr>
  </w:style>
  <w:style w:type="character" w:customStyle="1" w:styleId="ad">
    <w:name w:val="結語 (文字)"/>
    <w:basedOn w:val="a0"/>
    <w:link w:val="ac"/>
    <w:rsid w:val="0021105B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3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8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80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0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3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4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0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0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78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7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1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86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1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7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9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5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1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6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8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7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14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5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6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9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6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0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8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0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346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2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6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2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6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65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2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2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2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9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33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4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9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2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46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2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1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3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0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19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2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9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7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5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0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5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8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7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3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7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2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7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5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86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0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0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0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7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74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3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0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3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6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14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1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09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2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47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1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63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4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33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4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7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4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57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8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5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2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2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0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628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3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8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4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1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8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3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0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86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8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3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7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9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4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0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3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0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6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4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8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9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7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6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35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86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9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6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0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4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49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1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1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1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1\Office%20Word%202003%20Look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BB2A0-6F44-4945-A8A4-81679FC07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Look.dotx</Template>
  <TotalTime>0</TotalTime>
  <Pages>1</Pages>
  <Words>257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2026-09-14T23:53:00Z</dcterms:created>
  <dcterms:modified xsi:type="dcterms:W3CDTF">2026-09-14T23:55:00Z</dcterms:modified>
</cp:coreProperties>
</file>