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3DABC" w14:textId="0116C4A6" w:rsidR="00F51218" w:rsidRPr="003808D0" w:rsidRDefault="00190C48" w:rsidP="00F51218">
      <w:pPr>
        <w:rPr>
          <w:rFonts w:ascii="ＭＳ 明朝" w:hAnsi="ＭＳ 明朝"/>
          <w:color w:val="000000" w:themeColor="text1"/>
          <w:sz w:val="22"/>
          <w:szCs w:val="22"/>
        </w:rPr>
      </w:pPr>
      <w:hyperlink r:id="rId7" w:tgtFrame="_self" w:history="1">
        <w:r w:rsidR="00F51218" w:rsidRPr="003808D0">
          <w:rPr>
            <w:rStyle w:val="a7"/>
            <w:rFonts w:ascii="ＭＳ 明朝" w:hAnsi="ＭＳ 明朝" w:hint="eastAsia"/>
            <w:color w:val="000000" w:themeColor="text1"/>
            <w:sz w:val="22"/>
            <w:szCs w:val="22"/>
            <w:u w:val="none"/>
          </w:rPr>
          <w:t>様式第</w:t>
        </w:r>
        <w:r w:rsidR="0099707F">
          <w:rPr>
            <w:rStyle w:val="a7"/>
            <w:rFonts w:ascii="ＭＳ 明朝" w:hAnsi="ＭＳ 明朝" w:hint="eastAsia"/>
            <w:color w:val="000000" w:themeColor="text1"/>
            <w:sz w:val="22"/>
            <w:szCs w:val="22"/>
            <w:u w:val="none"/>
          </w:rPr>
          <w:t>６</w:t>
        </w:r>
        <w:r w:rsidR="00F51218" w:rsidRPr="003808D0">
          <w:rPr>
            <w:rStyle w:val="a7"/>
            <w:rFonts w:ascii="ＭＳ 明朝" w:hAnsi="ＭＳ 明朝" w:hint="eastAsia"/>
            <w:color w:val="000000" w:themeColor="text1"/>
            <w:sz w:val="22"/>
            <w:szCs w:val="22"/>
            <w:u w:val="none"/>
          </w:rPr>
          <w:t>号</w:t>
        </w:r>
        <w:r w:rsidR="0099707F">
          <w:rPr>
            <w:rStyle w:val="a7"/>
            <w:rFonts w:ascii="ＭＳ 明朝" w:hAnsi="ＭＳ 明朝" w:hint="eastAsia"/>
            <w:color w:val="000000" w:themeColor="text1"/>
            <w:sz w:val="22"/>
            <w:szCs w:val="22"/>
            <w:u w:val="none"/>
          </w:rPr>
          <w:t>（</w:t>
        </w:r>
        <w:r w:rsidR="00F51218" w:rsidRPr="00BA396B">
          <w:rPr>
            <w:rStyle w:val="a7"/>
            <w:rFonts w:ascii="ＭＳ 明朝" w:hAnsi="ＭＳ 明朝" w:hint="eastAsia"/>
            <w:color w:val="000000" w:themeColor="text1"/>
            <w:sz w:val="22"/>
            <w:szCs w:val="22"/>
            <w:u w:val="none"/>
          </w:rPr>
          <w:t>第</w:t>
        </w:r>
        <w:r w:rsidR="00B23894">
          <w:rPr>
            <w:rStyle w:val="a7"/>
            <w:rFonts w:ascii="ＭＳ 明朝" w:hAnsi="ＭＳ 明朝" w:hint="eastAsia"/>
            <w:color w:val="000000" w:themeColor="text1"/>
            <w:sz w:val="22"/>
            <w:szCs w:val="22"/>
            <w:u w:val="none"/>
          </w:rPr>
          <w:t>７</w:t>
        </w:r>
        <w:r w:rsidR="00F51218" w:rsidRPr="00BA396B">
          <w:rPr>
            <w:rStyle w:val="a7"/>
            <w:rFonts w:ascii="ＭＳ 明朝" w:hAnsi="ＭＳ 明朝" w:hint="eastAsia"/>
            <w:color w:val="000000" w:themeColor="text1"/>
            <w:sz w:val="22"/>
            <w:szCs w:val="22"/>
            <w:u w:val="none"/>
          </w:rPr>
          <w:t>条関係</w:t>
        </w:r>
        <w:r w:rsidR="0099707F">
          <w:rPr>
            <w:rStyle w:val="a7"/>
            <w:rFonts w:ascii="ＭＳ 明朝" w:hAnsi="ＭＳ 明朝" w:hint="eastAsia"/>
            <w:color w:val="000000" w:themeColor="text1"/>
            <w:sz w:val="22"/>
            <w:szCs w:val="22"/>
            <w:u w:val="none"/>
          </w:rPr>
          <w:t>）</w:t>
        </w:r>
      </w:hyperlink>
    </w:p>
    <w:p w14:paraId="359B38F6" w14:textId="44C18A52" w:rsidR="00F51218" w:rsidRDefault="00F51218" w:rsidP="00F51218">
      <w:pPr>
        <w:rPr>
          <w:rFonts w:ascii="ＭＳ 明朝" w:hAnsi="ＭＳ 明朝"/>
          <w:sz w:val="22"/>
          <w:szCs w:val="22"/>
        </w:rPr>
      </w:pPr>
    </w:p>
    <w:p w14:paraId="69935DE3" w14:textId="05104546" w:rsidR="004A5732" w:rsidRDefault="004A5732" w:rsidP="004A5732">
      <w:pPr>
        <w:jc w:val="center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赤穂市認定地域クラブ活動指導者人材バンク登録</w:t>
      </w:r>
      <w:r w:rsidR="00642E47">
        <w:rPr>
          <w:rFonts w:ascii="ＭＳ 明朝" w:hAnsi="ＭＳ 明朝" w:hint="eastAsia"/>
          <w:sz w:val="22"/>
          <w:szCs w:val="22"/>
        </w:rPr>
        <w:t>解除</w:t>
      </w:r>
      <w:r>
        <w:rPr>
          <w:rFonts w:ascii="ＭＳ 明朝" w:hAnsi="ＭＳ 明朝" w:hint="eastAsia"/>
          <w:sz w:val="22"/>
          <w:szCs w:val="22"/>
        </w:rPr>
        <w:t>届</w:t>
      </w:r>
    </w:p>
    <w:p w14:paraId="5585B0BF" w14:textId="77777777" w:rsidR="004A5732" w:rsidRDefault="004A5732" w:rsidP="004A5732">
      <w:pPr>
        <w:rPr>
          <w:rFonts w:ascii="ＭＳ 明朝" w:hAnsi="ＭＳ 明朝"/>
          <w:sz w:val="22"/>
          <w:szCs w:val="22"/>
        </w:rPr>
      </w:pPr>
    </w:p>
    <w:p w14:paraId="04DA682E" w14:textId="77777777" w:rsidR="004A5732" w:rsidRDefault="004A5732" w:rsidP="004A5732">
      <w:pPr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年　　月　　日</w:t>
      </w:r>
    </w:p>
    <w:p w14:paraId="49DB698D" w14:textId="77777777" w:rsidR="004A5732" w:rsidRDefault="004A5732" w:rsidP="004A5732">
      <w:pPr>
        <w:rPr>
          <w:rFonts w:ascii="ＭＳ 明朝" w:hAnsi="ＭＳ 明朝"/>
          <w:sz w:val="22"/>
          <w:szCs w:val="22"/>
        </w:rPr>
      </w:pPr>
    </w:p>
    <w:p w14:paraId="016D32F3" w14:textId="77777777" w:rsidR="004A5732" w:rsidRDefault="004A5732" w:rsidP="004A5732">
      <w:pPr>
        <w:ind w:firstLineChars="100" w:firstLine="2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赤穂市教育委員会　宛</w:t>
      </w:r>
    </w:p>
    <w:p w14:paraId="554836E5" w14:textId="77777777" w:rsidR="004A5732" w:rsidRDefault="004A5732" w:rsidP="004A5732">
      <w:pPr>
        <w:ind w:firstLineChars="100" w:firstLine="220"/>
        <w:rPr>
          <w:rFonts w:ascii="ＭＳ 明朝" w:hAnsi="ＭＳ 明朝"/>
          <w:sz w:val="22"/>
          <w:szCs w:val="22"/>
        </w:rPr>
      </w:pPr>
    </w:p>
    <w:p w14:paraId="4E6EC5E2" w14:textId="77777777" w:rsidR="004A5732" w:rsidRPr="005279AE" w:rsidRDefault="004A5732" w:rsidP="004A5732">
      <w:pPr>
        <w:wordWrap w:val="0"/>
        <w:jc w:val="right"/>
        <w:rPr>
          <w:sz w:val="22"/>
          <w:szCs w:val="22"/>
        </w:rPr>
      </w:pPr>
      <w:r w:rsidRPr="005279AE">
        <w:rPr>
          <w:rFonts w:hint="eastAsia"/>
          <w:sz w:val="22"/>
          <w:szCs w:val="22"/>
        </w:rPr>
        <w:t xml:space="preserve">申請者　住　　所　　　　　　　　　　　　　　　　　</w:t>
      </w:r>
    </w:p>
    <w:p w14:paraId="0AAA5A7A" w14:textId="77777777" w:rsidR="004A5732" w:rsidRPr="005279AE" w:rsidRDefault="004A5732" w:rsidP="004A5732">
      <w:pPr>
        <w:wordWrap w:val="0"/>
        <w:jc w:val="right"/>
        <w:rPr>
          <w:sz w:val="22"/>
          <w:szCs w:val="22"/>
        </w:rPr>
      </w:pPr>
      <w:r w:rsidRPr="005279AE">
        <w:rPr>
          <w:rFonts w:hint="eastAsia"/>
          <w:sz w:val="22"/>
          <w:szCs w:val="22"/>
        </w:rPr>
        <w:t xml:space="preserve">氏　　名　　　　　　　　　　　　　　　　　</w:t>
      </w:r>
    </w:p>
    <w:p w14:paraId="445DB8F6" w14:textId="77777777" w:rsidR="004A5732" w:rsidRPr="005279AE" w:rsidRDefault="004A5732" w:rsidP="004A5732">
      <w:pPr>
        <w:wordWrap w:val="0"/>
        <w:jc w:val="right"/>
        <w:rPr>
          <w:sz w:val="22"/>
          <w:szCs w:val="22"/>
        </w:rPr>
      </w:pPr>
      <w:r w:rsidRPr="005279AE">
        <w:rPr>
          <w:rFonts w:hint="eastAsia"/>
          <w:sz w:val="22"/>
          <w:szCs w:val="22"/>
        </w:rPr>
        <w:t xml:space="preserve">電話番号　　　　　　　　　　　　　　　　　</w:t>
      </w:r>
    </w:p>
    <w:p w14:paraId="5A8D8983" w14:textId="77777777" w:rsidR="004A5732" w:rsidRPr="005279AE" w:rsidRDefault="004A5732" w:rsidP="004A5732">
      <w:pPr>
        <w:rPr>
          <w:sz w:val="22"/>
          <w:szCs w:val="22"/>
        </w:rPr>
      </w:pPr>
    </w:p>
    <w:p w14:paraId="02E13FC2" w14:textId="6B053F04" w:rsidR="004A5732" w:rsidRPr="005279AE" w:rsidRDefault="004A5732" w:rsidP="004A5732">
      <w:pPr>
        <w:ind w:firstLineChars="600" w:firstLine="1320"/>
        <w:rPr>
          <w:sz w:val="22"/>
          <w:szCs w:val="22"/>
        </w:rPr>
      </w:pPr>
      <w:r w:rsidRPr="005279AE">
        <w:rPr>
          <w:rFonts w:hint="eastAsia"/>
          <w:sz w:val="22"/>
          <w:szCs w:val="22"/>
        </w:rPr>
        <w:t xml:space="preserve">年　</w:t>
      </w:r>
      <w:r w:rsidRPr="005279AE">
        <w:rPr>
          <w:rFonts w:hint="eastAsia"/>
          <w:sz w:val="22"/>
          <w:szCs w:val="22"/>
        </w:rPr>
        <w:t xml:space="preserve"> </w:t>
      </w:r>
      <w:r w:rsidRPr="005279AE">
        <w:rPr>
          <w:rFonts w:hint="eastAsia"/>
          <w:sz w:val="22"/>
          <w:szCs w:val="22"/>
        </w:rPr>
        <w:t xml:space="preserve">月　</w:t>
      </w:r>
      <w:r w:rsidRPr="005279AE">
        <w:rPr>
          <w:rFonts w:hint="eastAsia"/>
          <w:sz w:val="22"/>
          <w:szCs w:val="22"/>
        </w:rPr>
        <w:t xml:space="preserve"> </w:t>
      </w:r>
      <w:r w:rsidRPr="005279AE">
        <w:rPr>
          <w:rFonts w:hint="eastAsia"/>
          <w:sz w:val="22"/>
          <w:szCs w:val="22"/>
        </w:rPr>
        <w:t>日付け赤　　第　　号で通知のあった認定地域クラブ活動</w:t>
      </w:r>
      <w:r>
        <w:rPr>
          <w:rFonts w:hint="eastAsia"/>
          <w:sz w:val="22"/>
          <w:szCs w:val="22"/>
        </w:rPr>
        <w:t>指導者人材バンクの登録決定</w:t>
      </w:r>
      <w:r w:rsidRPr="005279AE">
        <w:rPr>
          <w:rFonts w:hint="eastAsia"/>
          <w:sz w:val="22"/>
          <w:szCs w:val="22"/>
        </w:rPr>
        <w:t>について、</w:t>
      </w:r>
      <w:r>
        <w:rPr>
          <w:rFonts w:hint="eastAsia"/>
          <w:sz w:val="22"/>
          <w:szCs w:val="22"/>
        </w:rPr>
        <w:t>赤穂市認定地域クラブ活動</w:t>
      </w:r>
      <w:r>
        <w:rPr>
          <w:rFonts w:asciiTheme="minorEastAsia" w:eastAsiaTheme="minorEastAsia" w:hAnsiTheme="minorEastAsia" w:hint="eastAsia"/>
          <w:sz w:val="22"/>
          <w:szCs w:val="22"/>
        </w:rPr>
        <w:t>指導者人材バンク設置要</w:t>
      </w:r>
      <w:r w:rsidRPr="00305970">
        <w:rPr>
          <w:rFonts w:asciiTheme="minorEastAsia" w:eastAsiaTheme="minorEastAsia" w:hAnsiTheme="minorEastAsia" w:hint="eastAsia"/>
          <w:sz w:val="22"/>
          <w:szCs w:val="22"/>
        </w:rPr>
        <w:t>綱</w:t>
      </w:r>
      <w:r w:rsidRPr="00BA396B">
        <w:rPr>
          <w:rFonts w:hint="eastAsia"/>
          <w:sz w:val="22"/>
          <w:szCs w:val="22"/>
        </w:rPr>
        <w:t>第</w:t>
      </w:r>
      <w:r w:rsidR="00B23894">
        <w:rPr>
          <w:rFonts w:hint="eastAsia"/>
          <w:sz w:val="22"/>
          <w:szCs w:val="22"/>
        </w:rPr>
        <w:t>７</w:t>
      </w:r>
      <w:r w:rsidRPr="00BA396B">
        <w:rPr>
          <w:rFonts w:hint="eastAsia"/>
          <w:sz w:val="22"/>
          <w:szCs w:val="22"/>
        </w:rPr>
        <w:t>条第１項の</w:t>
      </w:r>
      <w:r w:rsidRPr="005279AE">
        <w:rPr>
          <w:rFonts w:hint="eastAsia"/>
          <w:sz w:val="22"/>
          <w:szCs w:val="22"/>
        </w:rPr>
        <w:t>規定により、下記のとおり</w:t>
      </w:r>
      <w:r>
        <w:rPr>
          <w:rFonts w:hint="eastAsia"/>
          <w:sz w:val="22"/>
          <w:szCs w:val="22"/>
        </w:rPr>
        <w:t>届け出</w:t>
      </w:r>
      <w:r w:rsidRPr="005279AE">
        <w:rPr>
          <w:rFonts w:hint="eastAsia"/>
          <w:sz w:val="22"/>
          <w:szCs w:val="22"/>
        </w:rPr>
        <w:t>ます。</w:t>
      </w:r>
    </w:p>
    <w:p w14:paraId="1657AECD" w14:textId="77777777" w:rsidR="004A5732" w:rsidRDefault="004A5732" w:rsidP="004A5732">
      <w:pPr>
        <w:rPr>
          <w:rFonts w:ascii="ＭＳ 明朝" w:hAnsi="ＭＳ 明朝"/>
          <w:sz w:val="22"/>
          <w:szCs w:val="22"/>
        </w:rPr>
      </w:pPr>
    </w:p>
    <w:p w14:paraId="3CD9A03A" w14:textId="77777777" w:rsidR="004A5732" w:rsidRDefault="004A5732" w:rsidP="004A5732">
      <w:pPr>
        <w:pStyle w:val="aa"/>
      </w:pPr>
      <w:r>
        <w:rPr>
          <w:rFonts w:hint="eastAsia"/>
        </w:rPr>
        <w:t>記</w:t>
      </w:r>
    </w:p>
    <w:p w14:paraId="03E4B2EE" w14:textId="77777777" w:rsidR="004A5732" w:rsidRDefault="004A5732" w:rsidP="004A5732"/>
    <w:p w14:paraId="77B1107A" w14:textId="77777777" w:rsidR="004A5732" w:rsidRDefault="004A5732" w:rsidP="004A5732">
      <w:pPr>
        <w:ind w:firstLineChars="100" w:firstLine="210"/>
      </w:pPr>
      <w:r>
        <w:rPr>
          <w:rFonts w:hint="eastAsia"/>
        </w:rPr>
        <w:t xml:space="preserve">１　登録番号　　</w:t>
      </w:r>
    </w:p>
    <w:p w14:paraId="5ED2051D" w14:textId="77777777" w:rsidR="004A5732" w:rsidRDefault="004A5732" w:rsidP="004A5732"/>
    <w:p w14:paraId="60AB72C2" w14:textId="2145CA23" w:rsidR="004A5732" w:rsidRDefault="004A5732" w:rsidP="004A5732">
      <w:pPr>
        <w:ind w:firstLineChars="100" w:firstLine="210"/>
      </w:pPr>
      <w:r>
        <w:rPr>
          <w:rFonts w:hint="eastAsia"/>
        </w:rPr>
        <w:t xml:space="preserve">２　</w:t>
      </w:r>
      <w:r w:rsidR="00642E47">
        <w:rPr>
          <w:rFonts w:hint="eastAsia"/>
        </w:rPr>
        <w:t>解除</w:t>
      </w:r>
      <w:r>
        <w:rPr>
          <w:rFonts w:hint="eastAsia"/>
        </w:rPr>
        <w:t>を希望する理由</w:t>
      </w:r>
    </w:p>
    <w:p w14:paraId="00C6E6DD" w14:textId="77777777" w:rsidR="004A5732" w:rsidRDefault="004A5732" w:rsidP="00F51218">
      <w:pPr>
        <w:rPr>
          <w:rFonts w:ascii="ＭＳ 明朝" w:hAnsi="ＭＳ 明朝"/>
          <w:sz w:val="22"/>
          <w:szCs w:val="22"/>
        </w:rPr>
      </w:pPr>
    </w:p>
    <w:p w14:paraId="034A436C" w14:textId="1A6AB789" w:rsidR="003808D0" w:rsidRDefault="003808D0" w:rsidP="00F51218">
      <w:pPr>
        <w:rPr>
          <w:rFonts w:ascii="ＭＳ 明朝" w:hAnsi="ＭＳ 明朝"/>
          <w:sz w:val="22"/>
          <w:szCs w:val="22"/>
        </w:rPr>
      </w:pPr>
    </w:p>
    <w:sectPr w:rsidR="003808D0" w:rsidSect="004B1C34">
      <w:pgSz w:w="11906" w:h="16838" w:code="9"/>
      <w:pgMar w:top="1701" w:right="1418" w:bottom="1134" w:left="1418" w:header="851" w:footer="284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05C4E" w14:textId="77777777" w:rsidR="00F51218" w:rsidRDefault="00F51218">
      <w:r>
        <w:separator/>
      </w:r>
    </w:p>
  </w:endnote>
  <w:endnote w:type="continuationSeparator" w:id="0">
    <w:p w14:paraId="659DD936" w14:textId="77777777" w:rsidR="00F51218" w:rsidRDefault="00F51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1ACE2" w14:textId="77777777" w:rsidR="00F51218" w:rsidRDefault="00F51218">
      <w:r>
        <w:separator/>
      </w:r>
    </w:p>
  </w:footnote>
  <w:footnote w:type="continuationSeparator" w:id="0">
    <w:p w14:paraId="29CAFBDC" w14:textId="77777777" w:rsidR="00F51218" w:rsidRDefault="00F512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218"/>
    <w:rsid w:val="000060C2"/>
    <w:rsid w:val="00014339"/>
    <w:rsid w:val="00044800"/>
    <w:rsid w:val="000608A5"/>
    <w:rsid w:val="0006783A"/>
    <w:rsid w:val="00070806"/>
    <w:rsid w:val="00074A18"/>
    <w:rsid w:val="000818CC"/>
    <w:rsid w:val="000F6907"/>
    <w:rsid w:val="00101C84"/>
    <w:rsid w:val="0011097D"/>
    <w:rsid w:val="00110CC5"/>
    <w:rsid w:val="00127166"/>
    <w:rsid w:val="001326EC"/>
    <w:rsid w:val="00141F71"/>
    <w:rsid w:val="00151913"/>
    <w:rsid w:val="001717A8"/>
    <w:rsid w:val="001850C5"/>
    <w:rsid w:val="00185150"/>
    <w:rsid w:val="00186A95"/>
    <w:rsid w:val="00190C48"/>
    <w:rsid w:val="001A35D8"/>
    <w:rsid w:val="001B57E5"/>
    <w:rsid w:val="001C14C8"/>
    <w:rsid w:val="001D05F5"/>
    <w:rsid w:val="001D113E"/>
    <w:rsid w:val="001E0CE2"/>
    <w:rsid w:val="00204ECE"/>
    <w:rsid w:val="0020688B"/>
    <w:rsid w:val="0021105B"/>
    <w:rsid w:val="002116C4"/>
    <w:rsid w:val="00220FC8"/>
    <w:rsid w:val="00240DED"/>
    <w:rsid w:val="00282DB7"/>
    <w:rsid w:val="00296252"/>
    <w:rsid w:val="002B653C"/>
    <w:rsid w:val="003000EB"/>
    <w:rsid w:val="00305970"/>
    <w:rsid w:val="00366BCD"/>
    <w:rsid w:val="003808D0"/>
    <w:rsid w:val="003853A3"/>
    <w:rsid w:val="003A7918"/>
    <w:rsid w:val="003C23C9"/>
    <w:rsid w:val="003D4B0E"/>
    <w:rsid w:val="003F61CD"/>
    <w:rsid w:val="00425B27"/>
    <w:rsid w:val="00433DDD"/>
    <w:rsid w:val="004643ED"/>
    <w:rsid w:val="00495542"/>
    <w:rsid w:val="004A3CCE"/>
    <w:rsid w:val="004A5732"/>
    <w:rsid w:val="004B1C34"/>
    <w:rsid w:val="004D4F73"/>
    <w:rsid w:val="005129C5"/>
    <w:rsid w:val="005152EB"/>
    <w:rsid w:val="005163AD"/>
    <w:rsid w:val="00533782"/>
    <w:rsid w:val="00540853"/>
    <w:rsid w:val="005476B0"/>
    <w:rsid w:val="0057530D"/>
    <w:rsid w:val="00593A8A"/>
    <w:rsid w:val="005A4D38"/>
    <w:rsid w:val="00605E8F"/>
    <w:rsid w:val="0061271D"/>
    <w:rsid w:val="006169BC"/>
    <w:rsid w:val="00622E4C"/>
    <w:rsid w:val="00623318"/>
    <w:rsid w:val="006353B3"/>
    <w:rsid w:val="00642E47"/>
    <w:rsid w:val="006446A2"/>
    <w:rsid w:val="0067525E"/>
    <w:rsid w:val="006848AD"/>
    <w:rsid w:val="0069060E"/>
    <w:rsid w:val="0069680D"/>
    <w:rsid w:val="006B01A4"/>
    <w:rsid w:val="006C5260"/>
    <w:rsid w:val="006D2848"/>
    <w:rsid w:val="006D62F9"/>
    <w:rsid w:val="006D6D9C"/>
    <w:rsid w:val="00740908"/>
    <w:rsid w:val="00752BA9"/>
    <w:rsid w:val="00781EF6"/>
    <w:rsid w:val="007A47FE"/>
    <w:rsid w:val="007A632A"/>
    <w:rsid w:val="007B2A91"/>
    <w:rsid w:val="007B707B"/>
    <w:rsid w:val="007F73BB"/>
    <w:rsid w:val="0080265F"/>
    <w:rsid w:val="00826BB6"/>
    <w:rsid w:val="00834754"/>
    <w:rsid w:val="00845CC5"/>
    <w:rsid w:val="00854348"/>
    <w:rsid w:val="00854D0E"/>
    <w:rsid w:val="00864CD4"/>
    <w:rsid w:val="008A0B4D"/>
    <w:rsid w:val="008C7360"/>
    <w:rsid w:val="008E096B"/>
    <w:rsid w:val="008F23A2"/>
    <w:rsid w:val="00901AF7"/>
    <w:rsid w:val="00904B32"/>
    <w:rsid w:val="009202E3"/>
    <w:rsid w:val="009533B4"/>
    <w:rsid w:val="00961AF6"/>
    <w:rsid w:val="009773F5"/>
    <w:rsid w:val="00977D09"/>
    <w:rsid w:val="0099707F"/>
    <w:rsid w:val="009D75E7"/>
    <w:rsid w:val="00A00D13"/>
    <w:rsid w:val="00A02AEE"/>
    <w:rsid w:val="00A13727"/>
    <w:rsid w:val="00A54DF9"/>
    <w:rsid w:val="00A73832"/>
    <w:rsid w:val="00A7579B"/>
    <w:rsid w:val="00AE0CD6"/>
    <w:rsid w:val="00AE41D8"/>
    <w:rsid w:val="00AE6B10"/>
    <w:rsid w:val="00AF7F97"/>
    <w:rsid w:val="00B0217B"/>
    <w:rsid w:val="00B104B4"/>
    <w:rsid w:val="00B23894"/>
    <w:rsid w:val="00B4351C"/>
    <w:rsid w:val="00B574EF"/>
    <w:rsid w:val="00B70AD1"/>
    <w:rsid w:val="00B73D91"/>
    <w:rsid w:val="00B84160"/>
    <w:rsid w:val="00BA396B"/>
    <w:rsid w:val="00BF45D7"/>
    <w:rsid w:val="00C35BE4"/>
    <w:rsid w:val="00C526C1"/>
    <w:rsid w:val="00C75D9A"/>
    <w:rsid w:val="00C92B8E"/>
    <w:rsid w:val="00CA5C3F"/>
    <w:rsid w:val="00CB0E5D"/>
    <w:rsid w:val="00CE518A"/>
    <w:rsid w:val="00CE76F3"/>
    <w:rsid w:val="00CF0554"/>
    <w:rsid w:val="00D05C4D"/>
    <w:rsid w:val="00D17E5B"/>
    <w:rsid w:val="00D44260"/>
    <w:rsid w:val="00D47042"/>
    <w:rsid w:val="00D50261"/>
    <w:rsid w:val="00D62009"/>
    <w:rsid w:val="00D62137"/>
    <w:rsid w:val="00D7281F"/>
    <w:rsid w:val="00D7684B"/>
    <w:rsid w:val="00D95E23"/>
    <w:rsid w:val="00DA3620"/>
    <w:rsid w:val="00DA62E2"/>
    <w:rsid w:val="00DC45AC"/>
    <w:rsid w:val="00DD305B"/>
    <w:rsid w:val="00DE480D"/>
    <w:rsid w:val="00E4159E"/>
    <w:rsid w:val="00E523BD"/>
    <w:rsid w:val="00E633E5"/>
    <w:rsid w:val="00E67A12"/>
    <w:rsid w:val="00E757A3"/>
    <w:rsid w:val="00E767E1"/>
    <w:rsid w:val="00E91D80"/>
    <w:rsid w:val="00EA49F0"/>
    <w:rsid w:val="00EB20A2"/>
    <w:rsid w:val="00EB4AAB"/>
    <w:rsid w:val="00EC053B"/>
    <w:rsid w:val="00ED5DA9"/>
    <w:rsid w:val="00ED6AED"/>
    <w:rsid w:val="00F05158"/>
    <w:rsid w:val="00F07CD9"/>
    <w:rsid w:val="00F22C9A"/>
    <w:rsid w:val="00F25938"/>
    <w:rsid w:val="00F40A44"/>
    <w:rsid w:val="00F51218"/>
    <w:rsid w:val="00F57D1C"/>
    <w:rsid w:val="00F83588"/>
    <w:rsid w:val="00FB257E"/>
    <w:rsid w:val="00FD19B6"/>
    <w:rsid w:val="00FF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365D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416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753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57530D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5753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7530D"/>
    <w:rPr>
      <w:kern w:val="2"/>
      <w:sz w:val="21"/>
      <w:szCs w:val="24"/>
    </w:rPr>
  </w:style>
  <w:style w:type="character" w:styleId="a7">
    <w:name w:val="Hyperlink"/>
    <w:basedOn w:val="a0"/>
    <w:rsid w:val="00F51218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F51218"/>
    <w:rPr>
      <w:color w:val="605E5C"/>
      <w:shd w:val="clear" w:color="auto" w:fill="E1DFDD"/>
    </w:rPr>
  </w:style>
  <w:style w:type="table" w:styleId="a9">
    <w:name w:val="Table Grid"/>
    <w:basedOn w:val="a1"/>
    <w:rsid w:val="00DD305B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rsid w:val="0021105B"/>
    <w:pPr>
      <w:jc w:val="center"/>
    </w:pPr>
    <w:rPr>
      <w:rFonts w:ascii="ＭＳ 明朝" w:hAnsi="ＭＳ 明朝"/>
      <w:sz w:val="22"/>
      <w:szCs w:val="22"/>
    </w:rPr>
  </w:style>
  <w:style w:type="character" w:customStyle="1" w:styleId="ab">
    <w:name w:val="記 (文字)"/>
    <w:basedOn w:val="a0"/>
    <w:link w:val="aa"/>
    <w:rsid w:val="0021105B"/>
    <w:rPr>
      <w:rFonts w:ascii="ＭＳ 明朝" w:hAnsi="ＭＳ 明朝"/>
      <w:kern w:val="2"/>
      <w:sz w:val="22"/>
      <w:szCs w:val="22"/>
    </w:rPr>
  </w:style>
  <w:style w:type="paragraph" w:styleId="ac">
    <w:name w:val="Closing"/>
    <w:basedOn w:val="a"/>
    <w:link w:val="ad"/>
    <w:rsid w:val="0021105B"/>
    <w:pPr>
      <w:jc w:val="right"/>
    </w:pPr>
    <w:rPr>
      <w:rFonts w:ascii="ＭＳ 明朝" w:hAnsi="ＭＳ 明朝"/>
      <w:sz w:val="22"/>
      <w:szCs w:val="22"/>
    </w:rPr>
  </w:style>
  <w:style w:type="character" w:customStyle="1" w:styleId="ad">
    <w:name w:val="結語 (文字)"/>
    <w:basedOn w:val="a0"/>
    <w:link w:val="ac"/>
    <w:rsid w:val="0021105B"/>
    <w:rPr>
      <w:rFonts w:ascii="ＭＳ 明朝" w:hAns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3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5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06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68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980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27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1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30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934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42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94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805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4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0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78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3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27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116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86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61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9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874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9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0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30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5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1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167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2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88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872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7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14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5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6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51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99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36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65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04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22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65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65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90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82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0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3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0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83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346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63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82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69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1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22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765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78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65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127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47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20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66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2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9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62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533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4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0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90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44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9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27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4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8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46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0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2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13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69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00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92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83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615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85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211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3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20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06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1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19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25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3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09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76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51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65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504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25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18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976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3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37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829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99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47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56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86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05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1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75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07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0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14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9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25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89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85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14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46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00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67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74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93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8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3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2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3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708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9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54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3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4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81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6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14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5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0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01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309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80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625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4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0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847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1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91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63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90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550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3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4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7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33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46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8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17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449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8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57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29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78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79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988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55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1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626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2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70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628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5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8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140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0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20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10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1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8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938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17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0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486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48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73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8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42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8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4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67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798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91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79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242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12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80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338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9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40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39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2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62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40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9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84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83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29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597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40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7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63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2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35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486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08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95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99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7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63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77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0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54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49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23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96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31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01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12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ity.miki.lg.jp/reiki_int/reiki_honbun/word/k317FG00012026.rt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1\Office%20Word%202003%20Look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BB2A0-6F44-4945-A8A4-81679FC07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Office Word 2003 Look.dotx</Template>
  <TotalTime>0</TotalTime>
  <Pages>1</Pages>
  <Words>167</Words>
  <Characters>195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2026-09-15T00:00:00Z</dcterms:created>
  <dcterms:modified xsi:type="dcterms:W3CDTF">2026-09-15T00:05:00Z</dcterms:modified>
</cp:coreProperties>
</file>