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E26F7" w14:textId="0BCFCE13" w:rsidR="00BB1EF1" w:rsidRPr="00986C42" w:rsidRDefault="00AD5B2E" w:rsidP="00BC2D67">
      <w:pPr>
        <w:wordWrap w:val="0"/>
        <w:rPr>
          <w:rFonts w:hAnsi="ＭＳ 明朝"/>
        </w:rPr>
      </w:pPr>
      <w:r w:rsidRPr="00BC2D67">
        <w:rPr>
          <w:rFonts w:hAnsi="ＭＳ 明朝" w:hint="eastAsia"/>
        </w:rPr>
        <w:t>様式</w:t>
      </w:r>
      <w:r w:rsidRPr="00F204B5">
        <w:rPr>
          <w:rFonts w:hAnsi="ＭＳ 明朝" w:hint="eastAsia"/>
        </w:rPr>
        <w:t>第</w:t>
      </w:r>
      <w:r w:rsidR="00723FDA" w:rsidRPr="00F204B5">
        <w:rPr>
          <w:rFonts w:hAnsi="ＭＳ 明朝" w:hint="eastAsia"/>
        </w:rPr>
        <w:t>１</w:t>
      </w:r>
      <w:r w:rsidRPr="00F204B5">
        <w:rPr>
          <w:rFonts w:hAnsi="ＭＳ 明朝" w:hint="eastAsia"/>
        </w:rPr>
        <w:t>号</w:t>
      </w:r>
      <w:r w:rsidR="00516BCF" w:rsidRPr="00F204B5">
        <w:rPr>
          <w:rFonts w:hAnsi="ＭＳ 明朝" w:hint="eastAsia"/>
        </w:rPr>
        <w:t>（</w:t>
      </w:r>
      <w:r w:rsidR="00516BCF" w:rsidRPr="00986C42">
        <w:rPr>
          <w:rFonts w:hAnsi="ＭＳ 明朝" w:hint="eastAsia"/>
        </w:rPr>
        <w:t>第</w:t>
      </w:r>
      <w:r w:rsidR="00A85E76" w:rsidRPr="00986C42">
        <w:rPr>
          <w:rFonts w:hAnsi="ＭＳ 明朝" w:hint="eastAsia"/>
        </w:rPr>
        <w:t>１０</w:t>
      </w:r>
      <w:r w:rsidR="00516BCF" w:rsidRPr="00986C42">
        <w:rPr>
          <w:rFonts w:hAnsi="ＭＳ 明朝" w:hint="eastAsia"/>
        </w:rPr>
        <w:t>条関係）</w:t>
      </w:r>
    </w:p>
    <w:p w14:paraId="3569AB1F" w14:textId="77777777" w:rsidR="00BB1EF1" w:rsidRPr="00986C42" w:rsidRDefault="00BB1EF1">
      <w:pPr>
        <w:wordWrap w:val="0"/>
        <w:overflowPunct w:val="0"/>
        <w:autoSpaceDE w:val="0"/>
        <w:autoSpaceDN w:val="0"/>
        <w:rPr>
          <w:rFonts w:hAnsi="Century"/>
        </w:rPr>
      </w:pPr>
    </w:p>
    <w:p w14:paraId="31D6927D" w14:textId="0F9CCFCF" w:rsidR="00BB1EF1" w:rsidRPr="00986C42" w:rsidRDefault="00516BCF" w:rsidP="005B0BD0">
      <w:pPr>
        <w:overflowPunct w:val="0"/>
        <w:autoSpaceDE w:val="0"/>
        <w:autoSpaceDN w:val="0"/>
        <w:jc w:val="center"/>
        <w:rPr>
          <w:rFonts w:hAnsi="Century"/>
        </w:rPr>
      </w:pPr>
      <w:r w:rsidRPr="00986C42">
        <w:rPr>
          <w:rFonts w:hAnsi="Century" w:hint="eastAsia"/>
          <w:spacing w:val="44"/>
          <w:kern w:val="0"/>
          <w:fitText w:val="3780" w:id="-393060096"/>
        </w:rPr>
        <w:t>ネーミングライツ事業申込</w:t>
      </w:r>
      <w:r w:rsidRPr="00986C42">
        <w:rPr>
          <w:rFonts w:hAnsi="Century" w:hint="eastAsia"/>
          <w:spacing w:val="-2"/>
          <w:kern w:val="0"/>
          <w:fitText w:val="3780" w:id="-393060096"/>
        </w:rPr>
        <w:t>書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0"/>
        <w:gridCol w:w="1276"/>
        <w:gridCol w:w="2269"/>
        <w:gridCol w:w="991"/>
        <w:gridCol w:w="2553"/>
      </w:tblGrid>
      <w:tr w:rsidR="00986C42" w:rsidRPr="00986C42" w14:paraId="0B6A655E" w14:textId="77777777" w:rsidTr="00F85856">
        <w:trPr>
          <w:trHeight w:hRule="exact" w:val="5020"/>
        </w:trPr>
        <w:tc>
          <w:tcPr>
            <w:tcW w:w="8789" w:type="dxa"/>
            <w:gridSpan w:val="5"/>
            <w:vAlign w:val="center"/>
          </w:tcPr>
          <w:p w14:paraId="0FBE912A" w14:textId="77777777" w:rsidR="00515440" w:rsidRPr="00986C42" w:rsidRDefault="00515440" w:rsidP="00515440">
            <w:pPr>
              <w:wordWrap w:val="0"/>
              <w:autoSpaceDE w:val="0"/>
              <w:autoSpaceDN w:val="0"/>
              <w:ind w:right="113" w:firstLineChars="3300" w:firstLine="6930"/>
              <w:rPr>
                <w:rFonts w:hAnsi="Century"/>
              </w:rPr>
            </w:pPr>
          </w:p>
          <w:p w14:paraId="1CD3C43D" w14:textId="77777777" w:rsidR="00EB162D" w:rsidRPr="00986C42" w:rsidRDefault="00515440" w:rsidP="00515440">
            <w:pPr>
              <w:wordWrap w:val="0"/>
              <w:autoSpaceDE w:val="0"/>
              <w:autoSpaceDN w:val="0"/>
              <w:ind w:right="113" w:firstLineChars="3300" w:firstLine="6930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>年　　月　　日</w:t>
            </w:r>
          </w:p>
          <w:p w14:paraId="031C12AF" w14:textId="77777777" w:rsidR="00515440" w:rsidRPr="00986C42" w:rsidRDefault="00051AC8" w:rsidP="00516BCF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 xml:space="preserve">　　赤穂市長　宛</w:t>
            </w:r>
          </w:p>
          <w:p w14:paraId="670571BA" w14:textId="77777777" w:rsidR="00515440" w:rsidRPr="00986C42" w:rsidRDefault="00515440" w:rsidP="00516BCF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  <w:p w14:paraId="56E8E894" w14:textId="77777777" w:rsidR="00515440" w:rsidRPr="00986C42" w:rsidRDefault="00515440" w:rsidP="009A7C85">
            <w:pPr>
              <w:autoSpaceDE w:val="0"/>
              <w:autoSpaceDN w:val="0"/>
              <w:spacing w:line="360" w:lineRule="exact"/>
              <w:ind w:right="113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 xml:space="preserve">　　　　　　　　　　　　　　　　　　　　</w:t>
            </w:r>
            <w:r w:rsidRPr="00986C42">
              <w:rPr>
                <w:rFonts w:hAnsi="Century" w:hint="eastAsia"/>
                <w:kern w:val="0"/>
              </w:rPr>
              <w:t>住所又は所在地</w:t>
            </w:r>
          </w:p>
          <w:p w14:paraId="402F57D9" w14:textId="77777777" w:rsidR="00515440" w:rsidRPr="00986C42" w:rsidRDefault="00515440" w:rsidP="009A7C85">
            <w:pPr>
              <w:autoSpaceDE w:val="0"/>
              <w:autoSpaceDN w:val="0"/>
              <w:spacing w:line="360" w:lineRule="exact"/>
              <w:ind w:right="113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 xml:space="preserve">　　　　　　　　　　　　　　　　　　　　</w:t>
            </w:r>
            <w:r w:rsidRPr="00986C42">
              <w:rPr>
                <w:rFonts w:hAnsi="Century" w:hint="eastAsia"/>
                <w:kern w:val="0"/>
              </w:rPr>
              <w:t>ふりがな</w:t>
            </w:r>
          </w:p>
          <w:p w14:paraId="7349F0C0" w14:textId="77777777" w:rsidR="00515440" w:rsidRPr="00986C42" w:rsidRDefault="00515440" w:rsidP="009A7C85">
            <w:pPr>
              <w:autoSpaceDE w:val="0"/>
              <w:autoSpaceDN w:val="0"/>
              <w:spacing w:line="360" w:lineRule="exact"/>
              <w:ind w:right="113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 xml:space="preserve">　　　　　　　　　　　　　　　　　　　　</w:t>
            </w:r>
            <w:r w:rsidR="00D7584D" w:rsidRPr="00986C42">
              <w:rPr>
                <w:rFonts w:hAnsi="Century" w:hint="eastAsia"/>
                <w:kern w:val="0"/>
              </w:rPr>
              <w:t>企業等の名称</w:t>
            </w:r>
          </w:p>
          <w:p w14:paraId="76A5FC8B" w14:textId="073417D5" w:rsidR="00515440" w:rsidRPr="00986C42" w:rsidRDefault="00515440" w:rsidP="009A7C85">
            <w:pPr>
              <w:autoSpaceDE w:val="0"/>
              <w:autoSpaceDN w:val="0"/>
              <w:spacing w:line="360" w:lineRule="exact"/>
              <w:ind w:right="113"/>
              <w:rPr>
                <w:rFonts w:hAnsi="Century"/>
                <w:kern w:val="0"/>
              </w:rPr>
            </w:pPr>
            <w:r w:rsidRPr="00986C42">
              <w:rPr>
                <w:rFonts w:hAnsi="Century" w:hint="eastAsia"/>
              </w:rPr>
              <w:t xml:space="preserve">　　　　　　　　　　　　　　　　　　　　</w:t>
            </w:r>
            <w:r w:rsidR="0090232A" w:rsidRPr="00986C42">
              <w:rPr>
                <w:rFonts w:hAnsi="Century" w:hint="eastAsia"/>
              </w:rPr>
              <w:t>(</w:t>
            </w:r>
            <w:r w:rsidRPr="00986C42">
              <w:rPr>
                <w:rFonts w:hAnsi="Century" w:hint="eastAsia"/>
                <w:kern w:val="0"/>
              </w:rPr>
              <w:t>代表者</w:t>
            </w:r>
            <w:r w:rsidR="0090232A" w:rsidRPr="00986C42">
              <w:rPr>
                <w:rFonts w:hAnsi="Century" w:hint="eastAsia"/>
                <w:kern w:val="0"/>
              </w:rPr>
              <w:t>)</w:t>
            </w:r>
            <w:r w:rsidR="00723FDA" w:rsidRPr="00986C42">
              <w:rPr>
                <w:rFonts w:hAnsi="Century" w:hint="eastAsia"/>
                <w:kern w:val="0"/>
              </w:rPr>
              <w:t>氏</w:t>
            </w:r>
            <w:r w:rsidRPr="00986C42">
              <w:rPr>
                <w:rFonts w:hAnsi="Century" w:hint="eastAsia"/>
                <w:kern w:val="0"/>
              </w:rPr>
              <w:t>名</w:t>
            </w:r>
            <w:r w:rsidR="00B5003C" w:rsidRPr="00986C42">
              <w:rPr>
                <w:rFonts w:hAnsi="Century" w:hint="eastAsia"/>
                <w:kern w:val="0"/>
              </w:rPr>
              <w:t xml:space="preserve">　　　　　　　　　　　　</w:t>
            </w:r>
          </w:p>
          <w:p w14:paraId="58D65801" w14:textId="77777777" w:rsidR="00515440" w:rsidRPr="00986C42" w:rsidRDefault="00515440" w:rsidP="00515440">
            <w:pPr>
              <w:autoSpaceDE w:val="0"/>
              <w:autoSpaceDN w:val="0"/>
              <w:ind w:right="113"/>
              <w:rPr>
                <w:rFonts w:hAnsi="Century"/>
              </w:rPr>
            </w:pPr>
          </w:p>
          <w:p w14:paraId="31FB13C7" w14:textId="77777777" w:rsidR="009A7C85" w:rsidRPr="00986C42" w:rsidRDefault="009A7C85" w:rsidP="00515440">
            <w:pPr>
              <w:autoSpaceDE w:val="0"/>
              <w:autoSpaceDN w:val="0"/>
              <w:ind w:right="113"/>
              <w:rPr>
                <w:rFonts w:hAnsi="Century"/>
              </w:rPr>
            </w:pPr>
          </w:p>
          <w:p w14:paraId="083284F9" w14:textId="47DAC33F" w:rsidR="00515440" w:rsidRPr="00986C42" w:rsidRDefault="00515440" w:rsidP="00422C06">
            <w:pPr>
              <w:wordWrap w:val="0"/>
              <w:autoSpaceDE w:val="0"/>
              <w:autoSpaceDN w:val="0"/>
              <w:ind w:right="113" w:firstLineChars="100" w:firstLine="210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>赤穂市ネーミングライツ事業</w:t>
            </w:r>
            <w:r w:rsidR="00422C06" w:rsidRPr="00986C42">
              <w:rPr>
                <w:rFonts w:hAnsi="Century" w:hint="eastAsia"/>
              </w:rPr>
              <w:t>実施要綱を遵守し、同要綱第</w:t>
            </w:r>
            <w:r w:rsidR="00DE5B16" w:rsidRPr="00986C42">
              <w:rPr>
                <w:rFonts w:hAnsi="Century" w:hint="eastAsia"/>
              </w:rPr>
              <w:t>５</w:t>
            </w:r>
            <w:r w:rsidR="00422C06" w:rsidRPr="00986C42">
              <w:rPr>
                <w:rFonts w:hAnsi="Century" w:hint="eastAsia"/>
              </w:rPr>
              <w:t>条に</w:t>
            </w:r>
            <w:r w:rsidR="000910DD" w:rsidRPr="00986C42">
              <w:rPr>
                <w:rFonts w:hAnsi="Century" w:hint="eastAsia"/>
              </w:rPr>
              <w:t>定める</w:t>
            </w:r>
            <w:r w:rsidR="00DE5B16" w:rsidRPr="00986C42">
              <w:rPr>
                <w:rFonts w:hAnsi="Century" w:hint="eastAsia"/>
              </w:rPr>
              <w:t>ネーミングライツ・パートナー</w:t>
            </w:r>
            <w:r w:rsidR="00A713A7" w:rsidRPr="00986C42">
              <w:rPr>
                <w:rFonts w:hAnsi="Century" w:hint="eastAsia"/>
              </w:rPr>
              <w:t>の</w:t>
            </w:r>
            <w:r w:rsidR="000910DD" w:rsidRPr="00986C42">
              <w:rPr>
                <w:rFonts w:hAnsi="Century" w:hint="eastAsia"/>
              </w:rPr>
              <w:t>欠格事項に</w:t>
            </w:r>
            <w:r w:rsidR="00422C06" w:rsidRPr="00986C42">
              <w:rPr>
                <w:rFonts w:hAnsi="Century" w:hint="eastAsia"/>
              </w:rPr>
              <w:t>該当しないことを誓約</w:t>
            </w:r>
            <w:r w:rsidR="007F3835" w:rsidRPr="00986C42">
              <w:rPr>
                <w:rFonts w:hAnsi="Century" w:hint="eastAsia"/>
              </w:rPr>
              <w:t>の上</w:t>
            </w:r>
            <w:r w:rsidR="00422C06" w:rsidRPr="00986C42">
              <w:rPr>
                <w:rFonts w:hAnsi="Century" w:hint="eastAsia"/>
              </w:rPr>
              <w:t>、</w:t>
            </w:r>
            <w:r w:rsidRPr="00986C42">
              <w:rPr>
                <w:rFonts w:hAnsi="Century" w:hint="eastAsia"/>
              </w:rPr>
              <w:t>次のとおり</w:t>
            </w:r>
            <w:r w:rsidR="00A713A7" w:rsidRPr="00986C42">
              <w:rPr>
                <w:rFonts w:hAnsi="Century" w:hint="eastAsia"/>
              </w:rPr>
              <w:t>応募し</w:t>
            </w:r>
            <w:r w:rsidRPr="00986C42">
              <w:rPr>
                <w:rFonts w:hAnsi="Century" w:hint="eastAsia"/>
              </w:rPr>
              <w:t>ます。</w:t>
            </w:r>
          </w:p>
          <w:p w14:paraId="15240978" w14:textId="40B51D12" w:rsidR="00515440" w:rsidRPr="00986C42" w:rsidRDefault="00422C06" w:rsidP="00516BCF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 xml:space="preserve">　</w:t>
            </w:r>
            <w:r w:rsidR="00F85856" w:rsidRPr="00986C42">
              <w:rPr>
                <w:rFonts w:hAnsi="Century" w:hint="eastAsia"/>
              </w:rPr>
              <w:t>誓約した内容に違反する事実が判明した場合は、</w:t>
            </w:r>
            <w:r w:rsidR="00DE5B16" w:rsidRPr="00986C42">
              <w:rPr>
                <w:rFonts w:hAnsi="Century" w:hint="eastAsia"/>
              </w:rPr>
              <w:t>契約</w:t>
            </w:r>
            <w:r w:rsidR="00E60B08" w:rsidRPr="00986C42">
              <w:rPr>
                <w:rFonts w:hAnsi="Century" w:hint="eastAsia"/>
              </w:rPr>
              <w:t>の</w:t>
            </w:r>
            <w:r w:rsidR="00DE5B16" w:rsidRPr="00986C42">
              <w:rPr>
                <w:rFonts w:hAnsi="Century" w:hint="eastAsia"/>
              </w:rPr>
              <w:t>解除</w:t>
            </w:r>
            <w:r w:rsidR="00F85856" w:rsidRPr="00986C42">
              <w:rPr>
                <w:rFonts w:hAnsi="Century" w:hint="eastAsia"/>
              </w:rPr>
              <w:t>等市が行う一切の措置について異議を申し立てません。</w:t>
            </w:r>
            <w:r w:rsidR="000910DD" w:rsidRPr="00986C42">
              <w:rPr>
                <w:rFonts w:hAnsi="Century" w:hint="eastAsia"/>
              </w:rPr>
              <w:t>なお、命名に起因する損害賠償請求がなされた場合は、私どもの責任において解決します。</w:t>
            </w:r>
          </w:p>
          <w:p w14:paraId="66A7C0D2" w14:textId="05DEAB2D" w:rsidR="00F85856" w:rsidRPr="00986C42" w:rsidRDefault="00F85856" w:rsidP="00516BCF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 xml:space="preserve">　また、提出書類の内容を確認するため、市が関係機関に対し、調査</w:t>
            </w:r>
            <w:r w:rsidR="000910DD" w:rsidRPr="00986C42">
              <w:rPr>
                <w:rFonts w:hAnsi="Century" w:hint="eastAsia"/>
              </w:rPr>
              <w:t>及び</w:t>
            </w:r>
            <w:r w:rsidRPr="00986C42">
              <w:rPr>
                <w:rFonts w:hAnsi="Century" w:hint="eastAsia"/>
              </w:rPr>
              <w:t>照会することを承諾します。</w:t>
            </w:r>
          </w:p>
          <w:p w14:paraId="228BFF3C" w14:textId="77777777" w:rsidR="00515440" w:rsidRPr="00986C42" w:rsidRDefault="00515440" w:rsidP="00516BCF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  <w:p w14:paraId="6FCB74F0" w14:textId="77777777" w:rsidR="00515440" w:rsidRPr="00986C42" w:rsidRDefault="00515440" w:rsidP="00516BCF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  <w:p w14:paraId="6B521AB7" w14:textId="77777777" w:rsidR="00515440" w:rsidRPr="00986C42" w:rsidRDefault="00515440" w:rsidP="00516BCF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  <w:p w14:paraId="47D7BE50" w14:textId="77777777" w:rsidR="00515440" w:rsidRPr="00986C42" w:rsidRDefault="00515440" w:rsidP="00516BCF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  <w:p w14:paraId="3AACE931" w14:textId="77777777" w:rsidR="00515440" w:rsidRPr="00986C42" w:rsidRDefault="00515440" w:rsidP="00516BCF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  <w:p w14:paraId="167AC662" w14:textId="77777777" w:rsidR="00515440" w:rsidRPr="00986C42" w:rsidRDefault="00515440" w:rsidP="00516BCF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  <w:p w14:paraId="7F195F4F" w14:textId="77777777" w:rsidR="00515440" w:rsidRPr="00986C42" w:rsidRDefault="00515440" w:rsidP="00516BCF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</w:tr>
      <w:tr w:rsidR="00986C42" w:rsidRPr="00986C42" w14:paraId="0B7E6423" w14:textId="77777777" w:rsidTr="00711A0F">
        <w:trPr>
          <w:trHeight w:hRule="exact" w:val="640"/>
        </w:trPr>
        <w:tc>
          <w:tcPr>
            <w:tcW w:w="1700" w:type="dxa"/>
            <w:vAlign w:val="center"/>
          </w:tcPr>
          <w:p w14:paraId="0BBF90CE" w14:textId="77777777" w:rsidR="00516BCF" w:rsidRPr="00986C42" w:rsidRDefault="005D1F1B" w:rsidP="00E60B08">
            <w:pPr>
              <w:autoSpaceDE w:val="0"/>
              <w:autoSpaceDN w:val="0"/>
              <w:ind w:left="113" w:right="113"/>
              <w:rPr>
                <w:rFonts w:hAnsi="Century"/>
              </w:rPr>
            </w:pPr>
            <w:r w:rsidRPr="00986C42">
              <w:rPr>
                <w:rFonts w:hAnsi="Century" w:hint="eastAsia"/>
                <w:spacing w:val="52"/>
                <w:kern w:val="0"/>
                <w:fitText w:val="1470" w:id="-381454846"/>
              </w:rPr>
              <w:t>応募施設</w:t>
            </w:r>
            <w:r w:rsidR="00DC2B0E" w:rsidRPr="00986C42">
              <w:rPr>
                <w:rFonts w:hAnsi="Century" w:hint="eastAsia"/>
                <w:spacing w:val="2"/>
                <w:kern w:val="0"/>
                <w:fitText w:val="1470" w:id="-381454846"/>
              </w:rPr>
              <w:t>等</w:t>
            </w:r>
          </w:p>
        </w:tc>
        <w:tc>
          <w:tcPr>
            <w:tcW w:w="7089" w:type="dxa"/>
            <w:gridSpan w:val="4"/>
            <w:vAlign w:val="center"/>
          </w:tcPr>
          <w:p w14:paraId="4F22F784" w14:textId="77777777" w:rsidR="00516BCF" w:rsidRPr="00986C42" w:rsidRDefault="00516BCF">
            <w:pPr>
              <w:wordWrap w:val="0"/>
              <w:autoSpaceDE w:val="0"/>
              <w:autoSpaceDN w:val="0"/>
              <w:ind w:left="113" w:right="113"/>
              <w:rPr>
                <w:rFonts w:hAnsi="Century"/>
              </w:rPr>
            </w:pPr>
          </w:p>
        </w:tc>
      </w:tr>
      <w:tr w:rsidR="00986C42" w:rsidRPr="00986C42" w14:paraId="0AAB5771" w14:textId="77777777" w:rsidTr="00711A0F">
        <w:trPr>
          <w:trHeight w:hRule="exact" w:val="640"/>
        </w:trPr>
        <w:tc>
          <w:tcPr>
            <w:tcW w:w="1700" w:type="dxa"/>
            <w:vAlign w:val="center"/>
          </w:tcPr>
          <w:p w14:paraId="0AD45CBF" w14:textId="77777777" w:rsidR="00516BCF" w:rsidRPr="00986C42" w:rsidRDefault="005D1F1B" w:rsidP="00E60B08">
            <w:pPr>
              <w:autoSpaceDE w:val="0"/>
              <w:autoSpaceDN w:val="0"/>
              <w:ind w:left="113" w:right="113"/>
              <w:rPr>
                <w:rFonts w:hAnsi="Century"/>
              </w:rPr>
            </w:pPr>
            <w:r w:rsidRPr="00986C42">
              <w:rPr>
                <w:rFonts w:hAnsi="Century" w:hint="eastAsia"/>
                <w:spacing w:val="210"/>
                <w:kern w:val="0"/>
                <w:fitText w:val="1470" w:id="-381454845"/>
              </w:rPr>
              <w:t>愛称</w:t>
            </w:r>
            <w:r w:rsidRPr="00986C42">
              <w:rPr>
                <w:rFonts w:hAnsi="Century" w:hint="eastAsia"/>
                <w:kern w:val="0"/>
                <w:fitText w:val="1470" w:id="-381454845"/>
              </w:rPr>
              <w:t>案</w:t>
            </w:r>
          </w:p>
        </w:tc>
        <w:tc>
          <w:tcPr>
            <w:tcW w:w="7089" w:type="dxa"/>
            <w:gridSpan w:val="4"/>
            <w:vAlign w:val="center"/>
          </w:tcPr>
          <w:p w14:paraId="0FF6D08C" w14:textId="77777777" w:rsidR="00516BCF" w:rsidRPr="00986C42" w:rsidRDefault="00516BCF">
            <w:pPr>
              <w:wordWrap w:val="0"/>
              <w:autoSpaceDE w:val="0"/>
              <w:autoSpaceDN w:val="0"/>
              <w:ind w:left="113" w:right="113"/>
              <w:rPr>
                <w:rFonts w:hAnsi="Century"/>
              </w:rPr>
            </w:pPr>
          </w:p>
        </w:tc>
      </w:tr>
      <w:tr w:rsidR="00986C42" w:rsidRPr="00986C42" w14:paraId="0DF79736" w14:textId="77777777" w:rsidTr="00711A0F">
        <w:trPr>
          <w:trHeight w:hRule="exact" w:val="640"/>
        </w:trPr>
        <w:tc>
          <w:tcPr>
            <w:tcW w:w="1700" w:type="dxa"/>
            <w:vAlign w:val="center"/>
          </w:tcPr>
          <w:p w14:paraId="6A462F96" w14:textId="77777777" w:rsidR="00516BCF" w:rsidRPr="00986C42" w:rsidRDefault="005D1F1B" w:rsidP="00E60B08">
            <w:pPr>
              <w:autoSpaceDE w:val="0"/>
              <w:autoSpaceDN w:val="0"/>
              <w:ind w:left="113" w:right="113"/>
              <w:rPr>
                <w:rFonts w:hAnsi="Century"/>
              </w:rPr>
            </w:pPr>
            <w:r w:rsidRPr="00986C42">
              <w:rPr>
                <w:rFonts w:hAnsi="Century" w:hint="eastAsia"/>
                <w:w w:val="87"/>
                <w:kern w:val="0"/>
                <w:fitText w:val="1470" w:id="-381454590"/>
              </w:rPr>
              <w:t>応募の理由・動</w:t>
            </w:r>
            <w:r w:rsidRPr="00986C42">
              <w:rPr>
                <w:rFonts w:hAnsi="Century" w:hint="eastAsia"/>
                <w:spacing w:val="6"/>
                <w:w w:val="87"/>
                <w:kern w:val="0"/>
                <w:fitText w:val="1470" w:id="-381454590"/>
              </w:rPr>
              <w:t>機</w:t>
            </w:r>
          </w:p>
        </w:tc>
        <w:tc>
          <w:tcPr>
            <w:tcW w:w="7089" w:type="dxa"/>
            <w:gridSpan w:val="4"/>
            <w:vAlign w:val="center"/>
          </w:tcPr>
          <w:p w14:paraId="219C8DC6" w14:textId="77777777" w:rsidR="00516BCF" w:rsidRPr="00986C42" w:rsidRDefault="00516BCF">
            <w:pPr>
              <w:wordWrap w:val="0"/>
              <w:autoSpaceDE w:val="0"/>
              <w:autoSpaceDN w:val="0"/>
              <w:ind w:left="113" w:right="113"/>
              <w:rPr>
                <w:rFonts w:hAnsi="Century"/>
              </w:rPr>
            </w:pPr>
          </w:p>
        </w:tc>
      </w:tr>
      <w:tr w:rsidR="00986C42" w:rsidRPr="00986C42" w14:paraId="3CBEFDA5" w14:textId="77777777" w:rsidTr="00711A0F">
        <w:trPr>
          <w:trHeight w:hRule="exact" w:val="640"/>
        </w:trPr>
        <w:tc>
          <w:tcPr>
            <w:tcW w:w="1700" w:type="dxa"/>
            <w:vAlign w:val="center"/>
          </w:tcPr>
          <w:p w14:paraId="3DB6260E" w14:textId="419E7048" w:rsidR="00E60B08" w:rsidRPr="00986C42" w:rsidRDefault="00E60B08" w:rsidP="00E60B08">
            <w:pPr>
              <w:autoSpaceDE w:val="0"/>
              <w:autoSpaceDN w:val="0"/>
              <w:ind w:left="113" w:right="113"/>
              <w:rPr>
                <w:rFonts w:hAnsi="Century"/>
                <w:sz w:val="18"/>
                <w:szCs w:val="18"/>
              </w:rPr>
            </w:pPr>
            <w:r w:rsidRPr="00986C42">
              <w:rPr>
                <w:rFonts w:hAnsi="Century" w:hint="eastAsia"/>
                <w:spacing w:val="2"/>
                <w:w w:val="77"/>
                <w:kern w:val="0"/>
                <w:fitText w:val="1470" w:id="-381454080"/>
              </w:rPr>
              <w:t>ネーミングライツ</w:t>
            </w:r>
            <w:r w:rsidRPr="00986C42">
              <w:rPr>
                <w:rFonts w:hAnsi="Century" w:hint="eastAsia"/>
                <w:spacing w:val="-4"/>
                <w:w w:val="77"/>
                <w:kern w:val="0"/>
                <w:fitText w:val="1470" w:id="-381454080"/>
              </w:rPr>
              <w:t>料</w:t>
            </w:r>
          </w:p>
          <w:p w14:paraId="71F16047" w14:textId="6AAB039A" w:rsidR="00E62625" w:rsidRPr="00986C42" w:rsidRDefault="00E62625" w:rsidP="00234F7A">
            <w:pPr>
              <w:autoSpaceDE w:val="0"/>
              <w:autoSpaceDN w:val="0"/>
              <w:ind w:left="113" w:right="113"/>
              <w:jc w:val="center"/>
              <w:rPr>
                <w:rFonts w:hAnsi="Century"/>
                <w:sz w:val="18"/>
                <w:szCs w:val="18"/>
              </w:rPr>
            </w:pPr>
            <w:r w:rsidRPr="00986C42">
              <w:rPr>
                <w:rFonts w:hAnsi="Century" w:hint="eastAsia"/>
                <w:spacing w:val="45"/>
                <w:kern w:val="0"/>
                <w:sz w:val="18"/>
                <w:szCs w:val="18"/>
                <w:fitText w:val="1530" w:id="-381453824"/>
              </w:rPr>
              <w:t>（</w:t>
            </w:r>
            <w:r w:rsidR="00234F7A" w:rsidRPr="00986C42">
              <w:rPr>
                <w:rFonts w:hAnsi="Century" w:hint="eastAsia"/>
                <w:spacing w:val="45"/>
                <w:kern w:val="0"/>
                <w:sz w:val="18"/>
                <w:szCs w:val="18"/>
                <w:fitText w:val="1530" w:id="-381453824"/>
              </w:rPr>
              <w:t>希望金額</w:t>
            </w:r>
            <w:r w:rsidRPr="00986C42">
              <w:rPr>
                <w:rFonts w:hAnsi="Century" w:hint="eastAsia"/>
                <w:kern w:val="0"/>
                <w:sz w:val="18"/>
                <w:szCs w:val="18"/>
                <w:fitText w:val="1530" w:id="-381453824"/>
              </w:rPr>
              <w:t>）</w:t>
            </w:r>
          </w:p>
        </w:tc>
        <w:tc>
          <w:tcPr>
            <w:tcW w:w="7089" w:type="dxa"/>
            <w:gridSpan w:val="4"/>
            <w:vAlign w:val="center"/>
          </w:tcPr>
          <w:p w14:paraId="54077276" w14:textId="4FC9679C" w:rsidR="00BB1EF1" w:rsidRPr="00986C42" w:rsidRDefault="009210F4" w:rsidP="00723FDA">
            <w:pPr>
              <w:wordWrap w:val="0"/>
              <w:autoSpaceDE w:val="0"/>
              <w:autoSpaceDN w:val="0"/>
              <w:ind w:left="113" w:right="113" w:firstLineChars="50" w:firstLine="105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>年　　　　　　　　　　　　円</w:t>
            </w:r>
            <w:r w:rsidR="00697E56" w:rsidRPr="00986C42">
              <w:rPr>
                <w:rFonts w:hAnsi="Century" w:hint="eastAsia"/>
              </w:rPr>
              <w:t>（税込）</w:t>
            </w:r>
          </w:p>
        </w:tc>
      </w:tr>
      <w:tr w:rsidR="00986C42" w:rsidRPr="00986C42" w14:paraId="1C3A1EBE" w14:textId="77777777" w:rsidTr="00711A0F">
        <w:trPr>
          <w:trHeight w:hRule="exact" w:val="640"/>
        </w:trPr>
        <w:tc>
          <w:tcPr>
            <w:tcW w:w="1700" w:type="dxa"/>
            <w:vAlign w:val="center"/>
          </w:tcPr>
          <w:p w14:paraId="48977932" w14:textId="77777777" w:rsidR="00A10AFB" w:rsidRPr="00986C42" w:rsidRDefault="00234F7A" w:rsidP="00A10AFB">
            <w:pPr>
              <w:autoSpaceDE w:val="0"/>
              <w:autoSpaceDN w:val="0"/>
              <w:ind w:left="113" w:right="113"/>
              <w:jc w:val="center"/>
              <w:rPr>
                <w:rFonts w:hAnsi="Century"/>
                <w:kern w:val="0"/>
                <w:sz w:val="20"/>
              </w:rPr>
            </w:pPr>
            <w:r w:rsidRPr="00986C42">
              <w:rPr>
                <w:rFonts w:hAnsi="Century" w:hint="eastAsia"/>
                <w:spacing w:val="50"/>
                <w:kern w:val="0"/>
                <w:sz w:val="20"/>
                <w:fitText w:val="1400" w:id="-381453823"/>
              </w:rPr>
              <w:t>愛称の使</w:t>
            </w:r>
            <w:r w:rsidRPr="00986C42">
              <w:rPr>
                <w:rFonts w:hAnsi="Century" w:hint="eastAsia"/>
                <w:kern w:val="0"/>
                <w:sz w:val="20"/>
                <w:fitText w:val="1400" w:id="-381453823"/>
              </w:rPr>
              <w:t>用</w:t>
            </w:r>
          </w:p>
          <w:p w14:paraId="0615888C" w14:textId="6D3C97C6" w:rsidR="00BB1EF1" w:rsidRPr="00986C42" w:rsidRDefault="008E2DD8" w:rsidP="00A10AFB">
            <w:pPr>
              <w:autoSpaceDE w:val="0"/>
              <w:autoSpaceDN w:val="0"/>
              <w:ind w:left="113" w:right="113"/>
              <w:jc w:val="center"/>
              <w:rPr>
                <w:rFonts w:hAnsi="Century"/>
                <w:sz w:val="18"/>
                <w:szCs w:val="18"/>
              </w:rPr>
            </w:pPr>
            <w:r w:rsidRPr="00986C42">
              <w:rPr>
                <w:rFonts w:hAnsi="Century" w:hint="eastAsia"/>
                <w:spacing w:val="20"/>
                <w:kern w:val="0"/>
                <w:sz w:val="20"/>
                <w:fitText w:val="1400" w:id="-381453822"/>
              </w:rPr>
              <w:t>（希望）</w:t>
            </w:r>
            <w:r w:rsidR="00516BCF" w:rsidRPr="00986C42">
              <w:rPr>
                <w:rFonts w:hAnsi="Century" w:hint="eastAsia"/>
                <w:spacing w:val="20"/>
                <w:kern w:val="0"/>
                <w:sz w:val="20"/>
                <w:fitText w:val="1400" w:id="-381453822"/>
              </w:rPr>
              <w:t>期</w:t>
            </w:r>
            <w:r w:rsidR="00516BCF" w:rsidRPr="00986C42">
              <w:rPr>
                <w:rFonts w:hAnsi="Century" w:hint="eastAsia"/>
                <w:kern w:val="0"/>
                <w:sz w:val="20"/>
                <w:fitText w:val="1400" w:id="-381453822"/>
              </w:rPr>
              <w:t>間</w:t>
            </w:r>
          </w:p>
        </w:tc>
        <w:tc>
          <w:tcPr>
            <w:tcW w:w="7089" w:type="dxa"/>
            <w:gridSpan w:val="4"/>
            <w:vAlign w:val="center"/>
          </w:tcPr>
          <w:p w14:paraId="03242207" w14:textId="77777777" w:rsidR="00BB1EF1" w:rsidRPr="00986C42" w:rsidRDefault="00AD5B2E" w:rsidP="002A1C4E">
            <w:pPr>
              <w:wordWrap w:val="0"/>
              <w:autoSpaceDE w:val="0"/>
              <w:autoSpaceDN w:val="0"/>
              <w:ind w:left="113" w:right="113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 xml:space="preserve">　</w:t>
            </w:r>
            <w:r w:rsidR="00B761C0" w:rsidRPr="00986C42">
              <w:rPr>
                <w:rFonts w:hAnsi="Century" w:hint="eastAsia"/>
              </w:rPr>
              <w:t xml:space="preserve">　</w:t>
            </w:r>
            <w:r w:rsidR="002A1C4E" w:rsidRPr="00986C42">
              <w:rPr>
                <w:rFonts w:hAnsi="Century" w:hint="eastAsia"/>
              </w:rPr>
              <w:t xml:space="preserve">　　</w:t>
            </w:r>
            <w:r w:rsidR="00B761C0" w:rsidRPr="00986C42">
              <w:rPr>
                <w:rFonts w:hAnsi="Century" w:hint="eastAsia"/>
              </w:rPr>
              <w:t>年</w:t>
            </w:r>
            <w:r w:rsidR="002A1C4E" w:rsidRPr="00986C42">
              <w:rPr>
                <w:rFonts w:hAnsi="Century" w:hint="eastAsia"/>
              </w:rPr>
              <w:t xml:space="preserve">　　</w:t>
            </w:r>
            <w:r w:rsidR="00B761C0" w:rsidRPr="00986C42">
              <w:rPr>
                <w:rFonts w:hAnsi="Century" w:hint="eastAsia"/>
              </w:rPr>
              <w:t>月</w:t>
            </w:r>
            <w:r w:rsidR="002A1C4E" w:rsidRPr="00986C42">
              <w:rPr>
                <w:rFonts w:hAnsi="Century" w:hint="eastAsia"/>
              </w:rPr>
              <w:t xml:space="preserve">　　</w:t>
            </w:r>
            <w:r w:rsidR="00B761C0" w:rsidRPr="00986C42">
              <w:rPr>
                <w:rFonts w:hAnsi="Century" w:hint="eastAsia"/>
              </w:rPr>
              <w:t xml:space="preserve">日　から　</w:t>
            </w:r>
            <w:r w:rsidR="002A1C4E" w:rsidRPr="00986C42">
              <w:rPr>
                <w:rFonts w:hAnsi="Century" w:hint="eastAsia"/>
              </w:rPr>
              <w:t xml:space="preserve">　　　</w:t>
            </w:r>
            <w:r w:rsidR="00B761C0" w:rsidRPr="00986C42">
              <w:rPr>
                <w:rFonts w:hAnsi="Century" w:hint="eastAsia"/>
              </w:rPr>
              <w:t>年</w:t>
            </w:r>
            <w:r w:rsidR="002A1C4E" w:rsidRPr="00986C42">
              <w:rPr>
                <w:rFonts w:hAnsi="Century" w:hint="eastAsia"/>
              </w:rPr>
              <w:t xml:space="preserve">　　</w:t>
            </w:r>
            <w:r w:rsidR="00B761C0" w:rsidRPr="00986C42">
              <w:rPr>
                <w:rFonts w:hAnsi="Century" w:hint="eastAsia"/>
              </w:rPr>
              <w:t>月</w:t>
            </w:r>
            <w:r w:rsidR="002A1C4E" w:rsidRPr="00986C42">
              <w:rPr>
                <w:rFonts w:hAnsi="Century" w:hint="eastAsia"/>
              </w:rPr>
              <w:t xml:space="preserve">　　</w:t>
            </w:r>
            <w:r w:rsidR="00EB162D" w:rsidRPr="00986C42">
              <w:rPr>
                <w:rFonts w:hAnsi="Century" w:hint="eastAsia"/>
              </w:rPr>
              <w:t>日　まで</w:t>
            </w:r>
          </w:p>
        </w:tc>
      </w:tr>
      <w:tr w:rsidR="00986C42" w:rsidRPr="00986C42" w14:paraId="27646C55" w14:textId="77777777" w:rsidTr="00711A0F">
        <w:trPr>
          <w:trHeight w:hRule="exact" w:val="2188"/>
        </w:trPr>
        <w:tc>
          <w:tcPr>
            <w:tcW w:w="1700" w:type="dxa"/>
            <w:vAlign w:val="center"/>
          </w:tcPr>
          <w:p w14:paraId="7CBA1B57" w14:textId="77777777" w:rsidR="00BB1EF1" w:rsidRPr="00986C42" w:rsidRDefault="00EB162D" w:rsidP="00EB162D">
            <w:pPr>
              <w:autoSpaceDE w:val="0"/>
              <w:autoSpaceDN w:val="0"/>
              <w:ind w:left="113" w:right="113"/>
              <w:jc w:val="distribute"/>
              <w:rPr>
                <w:rFonts w:hAnsi="Century"/>
              </w:rPr>
            </w:pPr>
            <w:r w:rsidRPr="00986C42">
              <w:rPr>
                <w:rFonts w:hAnsi="Century" w:hint="eastAsia"/>
                <w:kern w:val="0"/>
              </w:rPr>
              <w:t>添付書類</w:t>
            </w:r>
          </w:p>
        </w:tc>
        <w:tc>
          <w:tcPr>
            <w:tcW w:w="7089" w:type="dxa"/>
            <w:gridSpan w:val="4"/>
            <w:vAlign w:val="center"/>
          </w:tcPr>
          <w:p w14:paraId="0B9036BA" w14:textId="527784E5" w:rsidR="00F85856" w:rsidRPr="00986C42" w:rsidRDefault="00F85856" w:rsidP="00AD6D3C">
            <w:pPr>
              <w:wordWrap w:val="0"/>
              <w:autoSpaceDE w:val="0"/>
              <w:autoSpaceDN w:val="0"/>
              <w:spacing w:line="280" w:lineRule="exact"/>
              <w:ind w:right="113" w:firstLineChars="50" w:firstLine="105"/>
              <w:rPr>
                <w:rFonts w:ascii="ＭＳ ゴシック" w:eastAsia="ＭＳ ゴシック" w:hAnsi="ＭＳ ゴシック" w:cs="ＭＳ 明朝"/>
              </w:rPr>
            </w:pPr>
            <w:r w:rsidRPr="00986C42">
              <w:rPr>
                <w:rFonts w:ascii="ＭＳ ゴシック" w:eastAsia="ＭＳ ゴシック" w:hAnsi="ＭＳ ゴシック" w:cs="ＭＳ 明朝" w:hint="eastAsia"/>
              </w:rPr>
              <w:t>☐</w:t>
            </w:r>
            <w:r w:rsidRPr="00986C42">
              <w:rPr>
                <w:rFonts w:hAnsi="ＭＳ 明朝" w:cs="ＭＳ 明朝" w:hint="eastAsia"/>
              </w:rPr>
              <w:t>納税証明書（完納証明書）</w:t>
            </w:r>
          </w:p>
          <w:p w14:paraId="42E5212A" w14:textId="725612D8" w:rsidR="00F85856" w:rsidRPr="00986C42" w:rsidRDefault="00F85856" w:rsidP="00AD6D3C">
            <w:pPr>
              <w:wordWrap w:val="0"/>
              <w:autoSpaceDE w:val="0"/>
              <w:autoSpaceDN w:val="0"/>
              <w:spacing w:line="280" w:lineRule="exact"/>
              <w:ind w:right="113" w:firstLineChars="50" w:firstLine="105"/>
              <w:rPr>
                <w:rFonts w:ascii="ＭＳ ゴシック" w:eastAsia="ＭＳ ゴシック" w:hAnsi="ＭＳ ゴシック" w:cs="ＭＳ 明朝"/>
              </w:rPr>
            </w:pPr>
            <w:r w:rsidRPr="00986C42">
              <w:rPr>
                <w:rFonts w:ascii="ＭＳ ゴシック" w:eastAsia="ＭＳ ゴシック" w:hAnsi="ＭＳ ゴシック" w:cs="ＭＳ 明朝" w:hint="eastAsia"/>
              </w:rPr>
              <w:t>☐</w:t>
            </w:r>
            <w:r w:rsidRPr="00986C42">
              <w:rPr>
                <w:rFonts w:hAnsi="ＭＳ 明朝" w:cs="ＭＳ 明朝" w:hint="eastAsia"/>
              </w:rPr>
              <w:t>企業等の概要</w:t>
            </w:r>
          </w:p>
          <w:p w14:paraId="0AB7D1EB" w14:textId="5C9E6066" w:rsidR="00515440" w:rsidRPr="00986C42" w:rsidRDefault="00673357" w:rsidP="00AD6D3C">
            <w:pPr>
              <w:wordWrap w:val="0"/>
              <w:autoSpaceDE w:val="0"/>
              <w:autoSpaceDN w:val="0"/>
              <w:spacing w:line="280" w:lineRule="exact"/>
              <w:ind w:right="113" w:firstLineChars="50" w:firstLine="105"/>
              <w:rPr>
                <w:rFonts w:hAnsi="ＭＳ 明朝" w:cs="ＭＳ 明朝"/>
              </w:rPr>
            </w:pPr>
            <w:r w:rsidRPr="00986C42">
              <w:rPr>
                <w:rFonts w:ascii="ＭＳ ゴシック" w:eastAsia="ＭＳ ゴシック" w:hAnsi="ＭＳ ゴシック" w:cs="ＭＳ 明朝" w:hint="eastAsia"/>
              </w:rPr>
              <w:t>☐</w:t>
            </w:r>
            <w:r w:rsidR="00D7584D" w:rsidRPr="00986C42">
              <w:rPr>
                <w:rFonts w:hAnsi="ＭＳ 明朝" w:cs="ＭＳ 明朝" w:hint="eastAsia"/>
              </w:rPr>
              <w:t>登記事項証明書</w:t>
            </w:r>
            <w:r w:rsidR="00723FDA" w:rsidRPr="00986C42">
              <w:rPr>
                <w:rFonts w:ascii="ＭＳ ゴシック" w:eastAsia="ＭＳ ゴシック" w:hAnsi="ＭＳ ゴシック" w:cs="ＭＳ 明朝"/>
              </w:rPr>
              <w:t xml:space="preserve"> </w:t>
            </w:r>
          </w:p>
          <w:p w14:paraId="756E207D" w14:textId="77777777" w:rsidR="00515440" w:rsidRPr="00986C42" w:rsidRDefault="00673357" w:rsidP="00F85856">
            <w:pPr>
              <w:wordWrap w:val="0"/>
              <w:autoSpaceDE w:val="0"/>
              <w:autoSpaceDN w:val="0"/>
              <w:spacing w:line="280" w:lineRule="exact"/>
              <w:ind w:right="113" w:firstLineChars="50" w:firstLine="105"/>
              <w:rPr>
                <w:rFonts w:hAnsi="ＭＳ 明朝" w:cs="ＭＳ 明朝"/>
              </w:rPr>
            </w:pPr>
            <w:r w:rsidRPr="00986C42">
              <w:rPr>
                <w:rFonts w:ascii="ＭＳ ゴシック" w:eastAsia="ＭＳ ゴシック" w:hAnsi="ＭＳ ゴシック" w:cs="ＭＳ 明朝" w:hint="eastAsia"/>
              </w:rPr>
              <w:t>☐</w:t>
            </w:r>
            <w:r w:rsidR="00D7584D" w:rsidRPr="00986C42">
              <w:rPr>
                <w:rFonts w:hAnsi="ＭＳ 明朝" w:cs="ＭＳ 明朝" w:hint="eastAsia"/>
              </w:rPr>
              <w:t>決算報告書</w:t>
            </w:r>
          </w:p>
          <w:p w14:paraId="65EBFC72" w14:textId="77777777" w:rsidR="00F85856" w:rsidRPr="00986C42" w:rsidRDefault="00F85856" w:rsidP="00F85856">
            <w:pPr>
              <w:wordWrap w:val="0"/>
              <w:autoSpaceDE w:val="0"/>
              <w:autoSpaceDN w:val="0"/>
              <w:spacing w:line="280" w:lineRule="exact"/>
              <w:ind w:right="113" w:firstLineChars="50" w:firstLine="105"/>
              <w:rPr>
                <w:rFonts w:hAnsi="ＭＳ 明朝" w:cs="ＭＳ 明朝"/>
              </w:rPr>
            </w:pPr>
          </w:p>
          <w:p w14:paraId="6E1451D0" w14:textId="474143B4" w:rsidR="00F85856" w:rsidRPr="00986C42" w:rsidRDefault="00F85856" w:rsidP="00F85856">
            <w:pPr>
              <w:wordWrap w:val="0"/>
              <w:autoSpaceDE w:val="0"/>
              <w:autoSpaceDN w:val="0"/>
              <w:spacing w:line="280" w:lineRule="exact"/>
              <w:ind w:right="113" w:firstLineChars="50" w:firstLine="105"/>
              <w:rPr>
                <w:rFonts w:hAnsi="ＭＳ 明朝" w:cs="ＭＳ 明朝"/>
              </w:rPr>
            </w:pPr>
            <w:r w:rsidRPr="00986C42">
              <w:rPr>
                <w:rFonts w:hAnsi="ＭＳ 明朝" w:cs="ＭＳ 明朝" w:hint="eastAsia"/>
              </w:rPr>
              <w:t>※該当する書類にチェックを入れ提出すること</w:t>
            </w:r>
            <w:r w:rsidR="000910DD" w:rsidRPr="00986C42">
              <w:rPr>
                <w:rFonts w:hAnsi="ＭＳ 明朝" w:cs="ＭＳ 明朝" w:hint="eastAsia"/>
              </w:rPr>
              <w:t>。</w:t>
            </w:r>
          </w:p>
          <w:p w14:paraId="48FCDAD8" w14:textId="6B1482B1" w:rsidR="00F85856" w:rsidRPr="00986C42" w:rsidRDefault="00F85856" w:rsidP="00F85856">
            <w:pPr>
              <w:wordWrap w:val="0"/>
              <w:autoSpaceDE w:val="0"/>
              <w:autoSpaceDN w:val="0"/>
              <w:spacing w:line="280" w:lineRule="exact"/>
              <w:ind w:right="113" w:firstLineChars="50" w:firstLine="105"/>
              <w:rPr>
                <w:rFonts w:hAnsi="ＭＳ 明朝" w:cs="ＭＳ 明朝"/>
              </w:rPr>
            </w:pPr>
            <w:r w:rsidRPr="00986C42">
              <w:rPr>
                <w:rFonts w:hAnsi="ＭＳ 明朝" w:cs="ＭＳ 明朝" w:hint="eastAsia"/>
              </w:rPr>
              <w:t>※追加で資料等の提出を求めること</w:t>
            </w:r>
            <w:r w:rsidR="000910DD" w:rsidRPr="00986C42">
              <w:rPr>
                <w:rFonts w:hAnsi="ＭＳ 明朝" w:cs="ＭＳ 明朝" w:hint="eastAsia"/>
              </w:rPr>
              <w:t>が</w:t>
            </w:r>
            <w:r w:rsidRPr="00986C42">
              <w:rPr>
                <w:rFonts w:hAnsi="ＭＳ 明朝" w:cs="ＭＳ 明朝" w:hint="eastAsia"/>
              </w:rPr>
              <w:t>あ</w:t>
            </w:r>
            <w:r w:rsidR="00A10AFB" w:rsidRPr="00986C42">
              <w:rPr>
                <w:rFonts w:hAnsi="ＭＳ 明朝" w:cs="ＭＳ 明朝" w:hint="eastAsia"/>
              </w:rPr>
              <w:t>る</w:t>
            </w:r>
            <w:r w:rsidR="000910DD" w:rsidRPr="00986C42">
              <w:rPr>
                <w:rFonts w:hAnsi="ＭＳ 明朝" w:cs="ＭＳ 明朝" w:hint="eastAsia"/>
              </w:rPr>
              <w:t>。</w:t>
            </w:r>
          </w:p>
        </w:tc>
      </w:tr>
      <w:tr w:rsidR="00986C42" w:rsidRPr="00986C42" w14:paraId="06DF729E" w14:textId="77777777" w:rsidTr="00711A0F">
        <w:trPr>
          <w:trHeight w:hRule="exact" w:val="657"/>
        </w:trPr>
        <w:tc>
          <w:tcPr>
            <w:tcW w:w="1700" w:type="dxa"/>
            <w:vMerge w:val="restart"/>
            <w:vAlign w:val="center"/>
          </w:tcPr>
          <w:p w14:paraId="529CC6E1" w14:textId="5DC7E245" w:rsidR="00691AC6" w:rsidRPr="00986C42" w:rsidRDefault="00691AC6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>応募者連絡先</w:t>
            </w:r>
          </w:p>
        </w:tc>
        <w:tc>
          <w:tcPr>
            <w:tcW w:w="1276" w:type="dxa"/>
            <w:vAlign w:val="center"/>
          </w:tcPr>
          <w:p w14:paraId="1F78EA49" w14:textId="2C6A9CC9" w:rsidR="00691AC6" w:rsidRPr="00986C42" w:rsidRDefault="00711A0F" w:rsidP="00711A0F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>担当者役職</w:t>
            </w:r>
          </w:p>
        </w:tc>
        <w:tc>
          <w:tcPr>
            <w:tcW w:w="2269" w:type="dxa"/>
            <w:vAlign w:val="center"/>
          </w:tcPr>
          <w:p w14:paraId="3A5A7C9E" w14:textId="2F16F9C6" w:rsidR="00691AC6" w:rsidRPr="00986C42" w:rsidRDefault="00691AC6" w:rsidP="00711A0F">
            <w:pPr>
              <w:autoSpaceDE w:val="0"/>
              <w:autoSpaceDN w:val="0"/>
              <w:ind w:firstLineChars="50" w:firstLine="105"/>
              <w:jc w:val="left"/>
              <w:rPr>
                <w:rFonts w:hAnsi="Century"/>
              </w:rPr>
            </w:pPr>
          </w:p>
        </w:tc>
        <w:tc>
          <w:tcPr>
            <w:tcW w:w="991" w:type="dxa"/>
            <w:vAlign w:val="center"/>
          </w:tcPr>
          <w:p w14:paraId="0419E042" w14:textId="1A3E467E" w:rsidR="00711A0F" w:rsidRPr="00986C42" w:rsidRDefault="00711A0F" w:rsidP="00711A0F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>ふりがな</w:t>
            </w:r>
          </w:p>
          <w:p w14:paraId="1D0AE399" w14:textId="0F95E25E" w:rsidR="00711A0F" w:rsidRPr="00986C42" w:rsidRDefault="00711A0F" w:rsidP="00711A0F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>氏名</w:t>
            </w:r>
          </w:p>
        </w:tc>
        <w:tc>
          <w:tcPr>
            <w:tcW w:w="2553" w:type="dxa"/>
            <w:vAlign w:val="center"/>
          </w:tcPr>
          <w:p w14:paraId="3C6B9928" w14:textId="38EAA6B9" w:rsidR="00691AC6" w:rsidRPr="00986C42" w:rsidRDefault="00691AC6" w:rsidP="00711A0F">
            <w:pPr>
              <w:autoSpaceDE w:val="0"/>
              <w:autoSpaceDN w:val="0"/>
              <w:rPr>
                <w:rFonts w:hAnsi="Century"/>
              </w:rPr>
            </w:pPr>
          </w:p>
        </w:tc>
      </w:tr>
      <w:tr w:rsidR="00986C42" w:rsidRPr="00986C42" w14:paraId="0E897157" w14:textId="77777777" w:rsidTr="00711A0F">
        <w:trPr>
          <w:trHeight w:hRule="exact" w:val="426"/>
        </w:trPr>
        <w:tc>
          <w:tcPr>
            <w:tcW w:w="1700" w:type="dxa"/>
            <w:vMerge/>
            <w:vAlign w:val="center"/>
          </w:tcPr>
          <w:p w14:paraId="453CDE21" w14:textId="77777777" w:rsidR="00A82A50" w:rsidRPr="00986C42" w:rsidRDefault="00A82A50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hAnsi="Century"/>
              </w:rPr>
            </w:pPr>
          </w:p>
        </w:tc>
        <w:tc>
          <w:tcPr>
            <w:tcW w:w="1276" w:type="dxa"/>
            <w:vAlign w:val="center"/>
          </w:tcPr>
          <w:p w14:paraId="4B2283CF" w14:textId="080FC1C3" w:rsidR="00A32F28" w:rsidRPr="00986C42" w:rsidRDefault="00A32F28" w:rsidP="00711A0F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>電</w:t>
            </w:r>
            <w:r w:rsidR="00711A0F" w:rsidRPr="00986C42">
              <w:rPr>
                <w:rFonts w:hAnsi="Century" w:hint="eastAsia"/>
              </w:rPr>
              <w:t xml:space="preserve">　</w:t>
            </w:r>
            <w:r w:rsidRPr="00986C42">
              <w:rPr>
                <w:rFonts w:hAnsi="Century" w:hint="eastAsia"/>
              </w:rPr>
              <w:t>話</w:t>
            </w:r>
          </w:p>
        </w:tc>
        <w:tc>
          <w:tcPr>
            <w:tcW w:w="2269" w:type="dxa"/>
            <w:vAlign w:val="center"/>
          </w:tcPr>
          <w:p w14:paraId="062784A7" w14:textId="6FC7D50E" w:rsidR="00A32F28" w:rsidRPr="00986C42" w:rsidRDefault="00711A0F" w:rsidP="00711A0F">
            <w:pPr>
              <w:autoSpaceDE w:val="0"/>
              <w:autoSpaceDN w:val="0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 xml:space="preserve">　　（　　　）</w:t>
            </w:r>
          </w:p>
        </w:tc>
        <w:tc>
          <w:tcPr>
            <w:tcW w:w="991" w:type="dxa"/>
            <w:vAlign w:val="center"/>
          </w:tcPr>
          <w:p w14:paraId="3518B616" w14:textId="1495B558" w:rsidR="00A82A50" w:rsidRPr="00986C42" w:rsidRDefault="00711A0F" w:rsidP="00711A0F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>ＦＡＸ</w:t>
            </w:r>
          </w:p>
        </w:tc>
        <w:tc>
          <w:tcPr>
            <w:tcW w:w="2553" w:type="dxa"/>
            <w:vAlign w:val="center"/>
          </w:tcPr>
          <w:p w14:paraId="100E4568" w14:textId="49FBFD9C" w:rsidR="00A82A50" w:rsidRPr="00986C42" w:rsidRDefault="000F4E30" w:rsidP="00711A0F">
            <w:pPr>
              <w:autoSpaceDE w:val="0"/>
              <w:autoSpaceDN w:val="0"/>
              <w:rPr>
                <w:rFonts w:hAnsi="Century"/>
              </w:rPr>
            </w:pPr>
            <w:r w:rsidRPr="00986C42">
              <w:rPr>
                <w:rFonts w:hAnsi="Century" w:hint="eastAsia"/>
              </w:rPr>
              <w:t xml:space="preserve">　　（　　　）</w:t>
            </w:r>
          </w:p>
        </w:tc>
      </w:tr>
      <w:tr w:rsidR="00986C42" w:rsidRPr="00986C42" w14:paraId="548AAA3B" w14:textId="21DE972F" w:rsidTr="00711A0F">
        <w:trPr>
          <w:trHeight w:hRule="exact" w:val="423"/>
        </w:trPr>
        <w:tc>
          <w:tcPr>
            <w:tcW w:w="1700" w:type="dxa"/>
            <w:vMerge/>
            <w:vAlign w:val="center"/>
          </w:tcPr>
          <w:p w14:paraId="49CDBFD1" w14:textId="77777777" w:rsidR="00711A0F" w:rsidRPr="00986C42" w:rsidRDefault="00711A0F">
            <w:pPr>
              <w:wordWrap w:val="0"/>
              <w:autoSpaceDE w:val="0"/>
              <w:autoSpaceDN w:val="0"/>
              <w:ind w:left="113" w:right="113"/>
              <w:jc w:val="distribute"/>
              <w:rPr>
                <w:rFonts w:hAnsi="Century"/>
              </w:rPr>
            </w:pPr>
          </w:p>
        </w:tc>
        <w:tc>
          <w:tcPr>
            <w:tcW w:w="1276" w:type="dxa"/>
            <w:vAlign w:val="center"/>
          </w:tcPr>
          <w:p w14:paraId="61960D57" w14:textId="71686686" w:rsidR="00711A0F" w:rsidRPr="00986C42" w:rsidRDefault="00711A0F" w:rsidP="00711A0F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986C42">
              <w:rPr>
                <w:rFonts w:hAnsi="Century" w:hint="eastAsia"/>
                <w:spacing w:val="2"/>
                <w:w w:val="71"/>
                <w:kern w:val="0"/>
                <w:fitText w:val="1050" w:id="-380989952"/>
              </w:rPr>
              <w:t>メールアドレ</w:t>
            </w:r>
            <w:r w:rsidRPr="00986C42">
              <w:rPr>
                <w:rFonts w:hAnsi="Century" w:hint="eastAsia"/>
                <w:spacing w:val="-3"/>
                <w:w w:val="71"/>
                <w:kern w:val="0"/>
                <w:fitText w:val="1050" w:id="-380989952"/>
              </w:rPr>
              <w:t>ス</w:t>
            </w:r>
          </w:p>
        </w:tc>
        <w:tc>
          <w:tcPr>
            <w:tcW w:w="5813" w:type="dxa"/>
            <w:gridSpan w:val="3"/>
            <w:vAlign w:val="center"/>
          </w:tcPr>
          <w:p w14:paraId="735ABA37" w14:textId="77777777" w:rsidR="00711A0F" w:rsidRPr="00986C42" w:rsidRDefault="00711A0F" w:rsidP="00711A0F">
            <w:pPr>
              <w:autoSpaceDE w:val="0"/>
              <w:autoSpaceDN w:val="0"/>
              <w:rPr>
                <w:rFonts w:hAnsi="Century"/>
              </w:rPr>
            </w:pPr>
          </w:p>
        </w:tc>
      </w:tr>
    </w:tbl>
    <w:p w14:paraId="6FEAFF22" w14:textId="428F00D4" w:rsidR="009210F4" w:rsidRPr="00986C42" w:rsidRDefault="009210F4" w:rsidP="000910DD">
      <w:pPr>
        <w:wordWrap w:val="0"/>
        <w:overflowPunct w:val="0"/>
        <w:autoSpaceDE w:val="0"/>
        <w:autoSpaceDN w:val="0"/>
        <w:rPr>
          <w:rFonts w:hAnsi="Century"/>
        </w:rPr>
      </w:pPr>
    </w:p>
    <w:sectPr w:rsidR="009210F4" w:rsidRPr="00986C42">
      <w:pgSz w:w="11906" w:h="16838"/>
      <w:pgMar w:top="1701" w:right="1701" w:bottom="1701" w:left="1701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2372E" w14:textId="77777777" w:rsidR="00BE00BE" w:rsidRDefault="00BE00BE" w:rsidP="00AD5B2E">
      <w:r>
        <w:separator/>
      </w:r>
    </w:p>
  </w:endnote>
  <w:endnote w:type="continuationSeparator" w:id="0">
    <w:p w14:paraId="44F1F882" w14:textId="77777777" w:rsidR="00BE00BE" w:rsidRDefault="00BE00BE" w:rsidP="00AD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E9967" w14:textId="77777777" w:rsidR="00BE00BE" w:rsidRDefault="00BE00BE" w:rsidP="00AD5B2E">
      <w:r>
        <w:separator/>
      </w:r>
    </w:p>
  </w:footnote>
  <w:footnote w:type="continuationSeparator" w:id="0">
    <w:p w14:paraId="6C20E47F" w14:textId="77777777" w:rsidR="00BE00BE" w:rsidRDefault="00BE00BE" w:rsidP="00AD5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B2E"/>
    <w:rsid w:val="000278D7"/>
    <w:rsid w:val="00051AC8"/>
    <w:rsid w:val="00071440"/>
    <w:rsid w:val="000910DD"/>
    <w:rsid w:val="000D02D3"/>
    <w:rsid w:val="000E0842"/>
    <w:rsid w:val="000F3560"/>
    <w:rsid w:val="000F4E30"/>
    <w:rsid w:val="00234F7A"/>
    <w:rsid w:val="002A1C4E"/>
    <w:rsid w:val="002B72C4"/>
    <w:rsid w:val="002C7935"/>
    <w:rsid w:val="00307D95"/>
    <w:rsid w:val="003361E0"/>
    <w:rsid w:val="003867BE"/>
    <w:rsid w:val="003910CD"/>
    <w:rsid w:val="003C09F9"/>
    <w:rsid w:val="00422C06"/>
    <w:rsid w:val="004374DC"/>
    <w:rsid w:val="00444FDA"/>
    <w:rsid w:val="00452CBD"/>
    <w:rsid w:val="0045685C"/>
    <w:rsid w:val="00483808"/>
    <w:rsid w:val="004D7393"/>
    <w:rsid w:val="004E39D3"/>
    <w:rsid w:val="00515440"/>
    <w:rsid w:val="00516BCF"/>
    <w:rsid w:val="005242F5"/>
    <w:rsid w:val="00553806"/>
    <w:rsid w:val="00554D35"/>
    <w:rsid w:val="00566877"/>
    <w:rsid w:val="0059439E"/>
    <w:rsid w:val="005B0BD0"/>
    <w:rsid w:val="005D1F1B"/>
    <w:rsid w:val="00621570"/>
    <w:rsid w:val="00630D65"/>
    <w:rsid w:val="006412DE"/>
    <w:rsid w:val="00673357"/>
    <w:rsid w:val="00691AC6"/>
    <w:rsid w:val="00697E56"/>
    <w:rsid w:val="006A7563"/>
    <w:rsid w:val="006F28B7"/>
    <w:rsid w:val="007038D1"/>
    <w:rsid w:val="00703CF5"/>
    <w:rsid w:val="0071097F"/>
    <w:rsid w:val="00711A0F"/>
    <w:rsid w:val="00714CF9"/>
    <w:rsid w:val="00723FDA"/>
    <w:rsid w:val="00735511"/>
    <w:rsid w:val="007641C3"/>
    <w:rsid w:val="007A259A"/>
    <w:rsid w:val="007F3835"/>
    <w:rsid w:val="00884A3E"/>
    <w:rsid w:val="008C36DD"/>
    <w:rsid w:val="008D4D12"/>
    <w:rsid w:val="008E2DD8"/>
    <w:rsid w:val="0090232A"/>
    <w:rsid w:val="00904028"/>
    <w:rsid w:val="009210F4"/>
    <w:rsid w:val="00945B4C"/>
    <w:rsid w:val="00947F89"/>
    <w:rsid w:val="009628C9"/>
    <w:rsid w:val="00986C42"/>
    <w:rsid w:val="009A7C85"/>
    <w:rsid w:val="009D067D"/>
    <w:rsid w:val="009D6EA9"/>
    <w:rsid w:val="009E12F2"/>
    <w:rsid w:val="00A10AFB"/>
    <w:rsid w:val="00A32F28"/>
    <w:rsid w:val="00A551EA"/>
    <w:rsid w:val="00A713A7"/>
    <w:rsid w:val="00A82A50"/>
    <w:rsid w:val="00A85E76"/>
    <w:rsid w:val="00A875C0"/>
    <w:rsid w:val="00AC70CC"/>
    <w:rsid w:val="00AD5B2E"/>
    <w:rsid w:val="00AD6D3C"/>
    <w:rsid w:val="00B20CCC"/>
    <w:rsid w:val="00B24C9A"/>
    <w:rsid w:val="00B33221"/>
    <w:rsid w:val="00B42227"/>
    <w:rsid w:val="00B5003C"/>
    <w:rsid w:val="00B554AA"/>
    <w:rsid w:val="00B63238"/>
    <w:rsid w:val="00B761C0"/>
    <w:rsid w:val="00B83590"/>
    <w:rsid w:val="00BB1EF1"/>
    <w:rsid w:val="00BC2D67"/>
    <w:rsid w:val="00BD70D3"/>
    <w:rsid w:val="00BE00BE"/>
    <w:rsid w:val="00BF7E81"/>
    <w:rsid w:val="00C11BEC"/>
    <w:rsid w:val="00C21693"/>
    <w:rsid w:val="00C3635E"/>
    <w:rsid w:val="00C53593"/>
    <w:rsid w:val="00C61C8C"/>
    <w:rsid w:val="00C97BF0"/>
    <w:rsid w:val="00CA6E8E"/>
    <w:rsid w:val="00CA705C"/>
    <w:rsid w:val="00CB453F"/>
    <w:rsid w:val="00CF13CE"/>
    <w:rsid w:val="00D02150"/>
    <w:rsid w:val="00D46A7E"/>
    <w:rsid w:val="00D5468F"/>
    <w:rsid w:val="00D738EC"/>
    <w:rsid w:val="00D7584D"/>
    <w:rsid w:val="00D85353"/>
    <w:rsid w:val="00D97CE0"/>
    <w:rsid w:val="00DB1A14"/>
    <w:rsid w:val="00DC2B0E"/>
    <w:rsid w:val="00DE5B16"/>
    <w:rsid w:val="00E1628B"/>
    <w:rsid w:val="00E60B08"/>
    <w:rsid w:val="00E62625"/>
    <w:rsid w:val="00EB162D"/>
    <w:rsid w:val="00F02194"/>
    <w:rsid w:val="00F15485"/>
    <w:rsid w:val="00F1776A"/>
    <w:rsid w:val="00F204B5"/>
    <w:rsid w:val="00F22A29"/>
    <w:rsid w:val="00F27549"/>
    <w:rsid w:val="00F33089"/>
    <w:rsid w:val="00F85856"/>
    <w:rsid w:val="00F92198"/>
    <w:rsid w:val="00FA696E"/>
    <w:rsid w:val="00FF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5B902F2"/>
  <w14:defaultImageDpi w14:val="0"/>
  <w15:docId w15:val="{BE706797-60D0-4B90-94E3-1124EEB6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</w:style>
  <w:style w:type="character" w:customStyle="1" w:styleId="a4">
    <w:name w:val="書式なし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head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7">
    <w:name w:val="foot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9">
    <w:name w:val="page number"/>
    <w:basedOn w:val="a0"/>
    <w:uiPriority w:val="99"/>
    <w:semiHidden/>
    <w:rPr>
      <w:rFonts w:cs="Times New Roman"/>
    </w:rPr>
  </w:style>
  <w:style w:type="paragraph" w:styleId="aa">
    <w:name w:val="Balloon Text"/>
    <w:basedOn w:val="a"/>
    <w:link w:val="ab"/>
    <w:uiPriority w:val="99"/>
    <w:rsid w:val="000F356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locked/>
    <w:rsid w:val="000F3560"/>
    <w:rPr>
      <w:rFonts w:ascii="Arial" w:eastAsia="ＭＳ ゴシック" w:hAnsi="Arial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4-18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4-18RB-EF.dot</Template>
  <TotalTime>81</TotalTime>
  <Pages>1</Pages>
  <Words>443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　勉</dc:creator>
  <cp:keywords/>
  <dc:description/>
  <cp:lastModifiedBy>谷　勉</cp:lastModifiedBy>
  <cp:revision>32</cp:revision>
  <cp:lastPrinted>2026-09-14T00:32:00Z</cp:lastPrinted>
  <dcterms:created xsi:type="dcterms:W3CDTF">2026-08-14T07:32:00Z</dcterms:created>
  <dcterms:modified xsi:type="dcterms:W3CDTF">2026-09-17T00:12:00Z</dcterms:modified>
</cp:coreProperties>
</file>